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09A82" w14:textId="77777777" w:rsidR="006B00B3" w:rsidRDefault="006B00B3" w:rsidP="59E32CC1">
      <w:bookmarkStart w:id="0" w:name="_Ref415664527"/>
    </w:p>
    <w:p w14:paraId="37A45AB3" w14:textId="77777777" w:rsidR="00A17962" w:rsidRDefault="00A17962" w:rsidP="59E32CC1"/>
    <w:p w14:paraId="373846F7" w14:textId="77777777" w:rsidR="00871E72" w:rsidRPr="00AC7A6A" w:rsidRDefault="00871E72" w:rsidP="59E32CC1">
      <w:pPr>
        <w:rPr>
          <w:b/>
          <w:bCs/>
          <w:color w:val="00467F"/>
          <w:sz w:val="36"/>
          <w:szCs w:val="36"/>
        </w:rPr>
      </w:pPr>
    </w:p>
    <w:bookmarkEnd w:id="0"/>
    <w:p w14:paraId="05074594" w14:textId="00948E16" w:rsidR="00456047" w:rsidRPr="00AC7A6A" w:rsidRDefault="00E53CE8" w:rsidP="59E32CC1">
      <w:pPr>
        <w:pStyle w:val="Subtitle"/>
        <w:rPr>
          <w:b/>
          <w:bCs/>
          <w:color w:val="00467F"/>
          <w:sz w:val="36"/>
          <w:szCs w:val="36"/>
        </w:rPr>
      </w:pPr>
      <w:r w:rsidRPr="59E32CC1">
        <w:rPr>
          <w:b/>
          <w:bCs/>
          <w:color w:val="00467F"/>
          <w:sz w:val="36"/>
          <w:szCs w:val="36"/>
        </w:rPr>
        <w:t>Fisheries Management Paper 14</w:t>
      </w:r>
    </w:p>
    <w:p w14:paraId="5E1B9AF0" w14:textId="77777777" w:rsidR="00B806C6" w:rsidRPr="00AC7A6A" w:rsidRDefault="00B806C6" w:rsidP="59E32CC1"/>
    <w:p w14:paraId="71469540" w14:textId="2DBC6C5C" w:rsidR="00033A96" w:rsidRPr="00B806C6" w:rsidRDefault="00E53CE8" w:rsidP="00B806C6">
      <w:pPr>
        <w:pStyle w:val="TitlePageHeading2"/>
        <w:rPr>
          <w:sz w:val="36"/>
        </w:rPr>
      </w:pPr>
      <w:r w:rsidRPr="00B806C6">
        <w:rPr>
          <w:sz w:val="36"/>
        </w:rPr>
        <w:t>AFMA’s Approach to Ecological Risk Management</w:t>
      </w:r>
    </w:p>
    <w:p w14:paraId="03AD8875" w14:textId="390E876D" w:rsidR="00E53CE8" w:rsidRPr="00B806C6" w:rsidRDefault="00901D0F" w:rsidP="59E32CC1">
      <w:pPr>
        <w:pStyle w:val="TitlePageHeading2"/>
        <w:rPr>
          <w:sz w:val="36"/>
        </w:rPr>
      </w:pPr>
      <w:r>
        <w:rPr>
          <w:sz w:val="36"/>
        </w:rPr>
        <w:t>May</w:t>
      </w:r>
      <w:r w:rsidR="00C4654A" w:rsidRPr="59E32CC1">
        <w:rPr>
          <w:sz w:val="36"/>
        </w:rPr>
        <w:t xml:space="preserve"> </w:t>
      </w:r>
      <w:r w:rsidR="003D07EE" w:rsidRPr="59E32CC1">
        <w:rPr>
          <w:sz w:val="36"/>
        </w:rPr>
        <w:t>202</w:t>
      </w:r>
      <w:r w:rsidR="00C4654A" w:rsidRPr="59E32CC1">
        <w:rPr>
          <w:sz w:val="36"/>
        </w:rPr>
        <w:t>3</w:t>
      </w:r>
    </w:p>
    <w:p w14:paraId="335892D2" w14:textId="77777777" w:rsidR="00456047" w:rsidRDefault="00456047" w:rsidP="00033A96"/>
    <w:p w14:paraId="68056378" w14:textId="77777777" w:rsidR="00456047" w:rsidRDefault="00456047" w:rsidP="00033A96">
      <w:pPr>
        <w:sectPr w:rsidR="00456047" w:rsidSect="002319BF">
          <w:headerReference w:type="even" r:id="rId12"/>
          <w:headerReference w:type="default" r:id="rId13"/>
          <w:footerReference w:type="even" r:id="rId14"/>
          <w:footerReference w:type="default" r:id="rId15"/>
          <w:headerReference w:type="first" r:id="rId16"/>
          <w:footerReference w:type="first" r:id="rId17"/>
          <w:pgSz w:w="11906" w:h="16838" w:code="9"/>
          <w:pgMar w:top="1276" w:right="5103" w:bottom="1560" w:left="1560" w:header="340" w:footer="0" w:gutter="0"/>
          <w:cols w:space="708"/>
          <w:docGrid w:linePitch="360"/>
        </w:sectPr>
      </w:pPr>
    </w:p>
    <w:p w14:paraId="31C5E2FD" w14:textId="77777777" w:rsidR="00456047" w:rsidRDefault="00456047" w:rsidP="00033A96">
      <w:r>
        <w:br w:type="page"/>
      </w:r>
    </w:p>
    <w:p w14:paraId="0FA1C912" w14:textId="77777777" w:rsidR="00643F25" w:rsidRDefault="00643F25" w:rsidP="00643F25">
      <w:pPr>
        <w:pStyle w:val="TOCHeading"/>
      </w:pPr>
      <w:r>
        <w:lastRenderedPageBreak/>
        <w:t>Contents</w:t>
      </w:r>
    </w:p>
    <w:p w14:paraId="1D26E17A" w14:textId="13217472" w:rsidR="006C376A" w:rsidRPr="006C376A" w:rsidRDefault="00643F25" w:rsidP="59E32CC1">
      <w:pPr>
        <w:pStyle w:val="TOC1"/>
        <w:rPr>
          <w:rFonts w:eastAsiaTheme="minorEastAsia" w:cs="Arial"/>
          <w:i w:val="0"/>
          <w:noProof/>
          <w:color w:val="auto"/>
          <w:spacing w:val="0"/>
          <w:lang w:eastAsia="en-AU"/>
        </w:rPr>
      </w:pPr>
      <w:r w:rsidRPr="006C376A">
        <w:rPr>
          <w:rFonts w:cs="Arial"/>
          <w:i w:val="0"/>
        </w:rPr>
        <w:fldChar w:fldCharType="begin"/>
      </w:r>
      <w:r w:rsidRPr="59E32CC1">
        <w:rPr>
          <w:rFonts w:cs="Arial"/>
          <w:i w:val="0"/>
        </w:rPr>
        <w:instrText xml:space="preserve"> TOC \o "1-3" \h \z \u </w:instrText>
      </w:r>
      <w:r w:rsidRPr="006C376A">
        <w:rPr>
          <w:rFonts w:cs="Arial"/>
          <w:i w:val="0"/>
        </w:rPr>
        <w:fldChar w:fldCharType="separate"/>
      </w:r>
      <w:hyperlink w:anchor="_Toc129872430" w:history="1">
        <w:r w:rsidR="006C376A" w:rsidRPr="59E32CC1">
          <w:rPr>
            <w:rStyle w:val="Hyperlink"/>
            <w:rFonts w:ascii="Arial" w:hAnsi="Arial" w:cs="Arial"/>
            <w:i w:val="0"/>
            <w:noProof/>
          </w:rPr>
          <w:t>Acronyms and abbreviations</w:t>
        </w:r>
        <w:r>
          <w:tab/>
        </w:r>
        <w:r w:rsidRPr="59E32CC1">
          <w:rPr>
            <w:rFonts w:cs="Arial"/>
            <w:i w:val="0"/>
            <w:noProof/>
          </w:rPr>
          <w:fldChar w:fldCharType="begin"/>
        </w:r>
        <w:r w:rsidRPr="59E32CC1">
          <w:rPr>
            <w:rFonts w:cs="Arial"/>
            <w:i w:val="0"/>
            <w:noProof/>
          </w:rPr>
          <w:instrText xml:space="preserve"> PAGEREF _Toc129872430 \h </w:instrText>
        </w:r>
        <w:r w:rsidRPr="59E32CC1">
          <w:rPr>
            <w:rFonts w:cs="Arial"/>
            <w:i w:val="0"/>
            <w:noProof/>
          </w:rPr>
        </w:r>
        <w:r w:rsidRPr="59E32CC1">
          <w:rPr>
            <w:rFonts w:cs="Arial"/>
            <w:i w:val="0"/>
            <w:noProof/>
          </w:rPr>
          <w:fldChar w:fldCharType="separate"/>
        </w:r>
        <w:r w:rsidR="006C376A" w:rsidRPr="59E32CC1">
          <w:rPr>
            <w:rFonts w:cs="Arial"/>
            <w:i w:val="0"/>
            <w:noProof/>
            <w:webHidden/>
          </w:rPr>
          <w:t>3</w:t>
        </w:r>
        <w:r w:rsidRPr="59E32CC1">
          <w:rPr>
            <w:rFonts w:cs="Arial"/>
            <w:i w:val="0"/>
            <w:noProof/>
          </w:rPr>
          <w:fldChar w:fldCharType="end"/>
        </w:r>
      </w:hyperlink>
    </w:p>
    <w:p w14:paraId="77A4CAB3" w14:textId="367144F6" w:rsidR="006C376A" w:rsidRPr="006C376A" w:rsidRDefault="006A3807" w:rsidP="59E32CC1">
      <w:pPr>
        <w:pStyle w:val="TOC1"/>
        <w:rPr>
          <w:rFonts w:eastAsiaTheme="minorEastAsia" w:cs="Arial"/>
          <w:i w:val="0"/>
          <w:noProof/>
          <w:color w:val="auto"/>
          <w:spacing w:val="0"/>
          <w:lang w:eastAsia="en-AU"/>
        </w:rPr>
      </w:pPr>
      <w:hyperlink w:anchor="_Toc129872431" w:history="1">
        <w:r w:rsidR="006C376A" w:rsidRPr="59E32CC1">
          <w:rPr>
            <w:rStyle w:val="Hyperlink"/>
            <w:rFonts w:ascii="Arial" w:hAnsi="Arial" w:cs="Arial"/>
            <w:i w:val="0"/>
            <w:noProof/>
          </w:rPr>
          <w:t>Background</w:t>
        </w:r>
        <w:r w:rsidR="006C376A">
          <w:tab/>
        </w:r>
        <w:r w:rsidR="006C376A" w:rsidRPr="59E32CC1">
          <w:rPr>
            <w:rFonts w:cs="Arial"/>
            <w:i w:val="0"/>
            <w:noProof/>
          </w:rPr>
          <w:fldChar w:fldCharType="begin"/>
        </w:r>
        <w:r w:rsidR="006C376A" w:rsidRPr="59E32CC1">
          <w:rPr>
            <w:rFonts w:cs="Arial"/>
            <w:i w:val="0"/>
            <w:noProof/>
          </w:rPr>
          <w:instrText xml:space="preserve"> PAGEREF _Toc129872431 \h </w:instrText>
        </w:r>
        <w:r w:rsidR="006C376A" w:rsidRPr="59E32CC1">
          <w:rPr>
            <w:rFonts w:cs="Arial"/>
            <w:i w:val="0"/>
            <w:noProof/>
          </w:rPr>
        </w:r>
        <w:r w:rsidR="006C376A" w:rsidRPr="59E32CC1">
          <w:rPr>
            <w:rFonts w:cs="Arial"/>
            <w:i w:val="0"/>
            <w:noProof/>
          </w:rPr>
          <w:fldChar w:fldCharType="separate"/>
        </w:r>
        <w:r w:rsidR="006C376A" w:rsidRPr="59E32CC1">
          <w:rPr>
            <w:rFonts w:cs="Arial"/>
            <w:i w:val="0"/>
            <w:noProof/>
            <w:webHidden/>
          </w:rPr>
          <w:t>4</w:t>
        </w:r>
        <w:r w:rsidR="006C376A" w:rsidRPr="59E32CC1">
          <w:rPr>
            <w:rFonts w:cs="Arial"/>
            <w:i w:val="0"/>
            <w:noProof/>
          </w:rPr>
          <w:fldChar w:fldCharType="end"/>
        </w:r>
      </w:hyperlink>
    </w:p>
    <w:p w14:paraId="08013CE0" w14:textId="6C062F3C" w:rsidR="006C376A" w:rsidRPr="006C376A" w:rsidRDefault="006A3807" w:rsidP="59E32CC1">
      <w:pPr>
        <w:pStyle w:val="TOC2"/>
        <w:rPr>
          <w:rFonts w:eastAsiaTheme="minorEastAsia" w:cs="Arial"/>
          <w:noProof/>
          <w:color w:val="auto"/>
          <w:spacing w:val="0"/>
          <w:lang w:eastAsia="en-AU"/>
        </w:rPr>
      </w:pPr>
      <w:hyperlink w:anchor="_Toc129872432" w:history="1">
        <w:r w:rsidR="006C376A" w:rsidRPr="59E32CC1">
          <w:rPr>
            <w:rStyle w:val="Hyperlink"/>
            <w:rFonts w:ascii="Arial" w:hAnsi="Arial" w:cs="Arial"/>
            <w:noProof/>
          </w:rPr>
          <w:t>Purpose</w:t>
        </w:r>
        <w:r w:rsidR="006C376A">
          <w:tab/>
        </w:r>
        <w:r w:rsidR="006C376A" w:rsidRPr="59E32CC1">
          <w:rPr>
            <w:rFonts w:cs="Arial"/>
            <w:noProof/>
          </w:rPr>
          <w:fldChar w:fldCharType="begin"/>
        </w:r>
        <w:r w:rsidR="006C376A" w:rsidRPr="59E32CC1">
          <w:rPr>
            <w:rFonts w:cs="Arial"/>
            <w:noProof/>
          </w:rPr>
          <w:instrText xml:space="preserve"> PAGEREF _Toc129872432 \h </w:instrText>
        </w:r>
        <w:r w:rsidR="006C376A" w:rsidRPr="59E32CC1">
          <w:rPr>
            <w:rFonts w:cs="Arial"/>
            <w:noProof/>
          </w:rPr>
        </w:r>
        <w:r w:rsidR="006C376A" w:rsidRPr="59E32CC1">
          <w:rPr>
            <w:rFonts w:cs="Arial"/>
            <w:noProof/>
          </w:rPr>
          <w:fldChar w:fldCharType="separate"/>
        </w:r>
        <w:r w:rsidR="006C376A" w:rsidRPr="59E32CC1">
          <w:rPr>
            <w:rFonts w:cs="Arial"/>
            <w:noProof/>
            <w:webHidden/>
          </w:rPr>
          <w:t>4</w:t>
        </w:r>
        <w:r w:rsidR="006C376A" w:rsidRPr="59E32CC1">
          <w:rPr>
            <w:rFonts w:cs="Arial"/>
            <w:noProof/>
          </w:rPr>
          <w:fldChar w:fldCharType="end"/>
        </w:r>
      </w:hyperlink>
    </w:p>
    <w:p w14:paraId="32891CFE" w14:textId="0144CFB0" w:rsidR="006C376A" w:rsidRPr="006C376A" w:rsidRDefault="006A3807" w:rsidP="59E32CC1">
      <w:pPr>
        <w:pStyle w:val="TOC2"/>
        <w:rPr>
          <w:rFonts w:eastAsiaTheme="minorEastAsia" w:cs="Arial"/>
          <w:noProof/>
          <w:color w:val="auto"/>
          <w:spacing w:val="0"/>
          <w:lang w:eastAsia="en-AU"/>
        </w:rPr>
      </w:pPr>
      <w:hyperlink w:anchor="_Toc129872433" w:history="1">
        <w:r w:rsidR="006C376A" w:rsidRPr="59E32CC1">
          <w:rPr>
            <w:rStyle w:val="Hyperlink"/>
            <w:rFonts w:ascii="Arial" w:hAnsi="Arial" w:cs="Arial"/>
            <w:noProof/>
          </w:rPr>
          <w:t>Need</w:t>
        </w:r>
        <w:r w:rsidR="006C376A">
          <w:tab/>
        </w:r>
        <w:r w:rsidR="006C376A" w:rsidRPr="59E32CC1">
          <w:rPr>
            <w:rFonts w:cs="Arial"/>
            <w:noProof/>
          </w:rPr>
          <w:fldChar w:fldCharType="begin"/>
        </w:r>
        <w:r w:rsidR="006C376A" w:rsidRPr="59E32CC1">
          <w:rPr>
            <w:rFonts w:cs="Arial"/>
            <w:noProof/>
          </w:rPr>
          <w:instrText xml:space="preserve"> PAGEREF _Toc129872433 \h </w:instrText>
        </w:r>
        <w:r w:rsidR="006C376A" w:rsidRPr="59E32CC1">
          <w:rPr>
            <w:rFonts w:cs="Arial"/>
            <w:noProof/>
          </w:rPr>
        </w:r>
        <w:r w:rsidR="006C376A" w:rsidRPr="59E32CC1">
          <w:rPr>
            <w:rFonts w:cs="Arial"/>
            <w:noProof/>
          </w:rPr>
          <w:fldChar w:fldCharType="separate"/>
        </w:r>
        <w:r w:rsidR="006C376A" w:rsidRPr="59E32CC1">
          <w:rPr>
            <w:rFonts w:cs="Arial"/>
            <w:noProof/>
            <w:webHidden/>
          </w:rPr>
          <w:t>4</w:t>
        </w:r>
        <w:r w:rsidR="006C376A" w:rsidRPr="59E32CC1">
          <w:rPr>
            <w:rFonts w:cs="Arial"/>
            <w:noProof/>
          </w:rPr>
          <w:fldChar w:fldCharType="end"/>
        </w:r>
      </w:hyperlink>
    </w:p>
    <w:p w14:paraId="5129F7EA" w14:textId="3C060BD5" w:rsidR="006C376A" w:rsidRPr="006C376A" w:rsidRDefault="006A3807" w:rsidP="59E32CC1">
      <w:pPr>
        <w:pStyle w:val="TOC1"/>
        <w:rPr>
          <w:rFonts w:eastAsiaTheme="minorEastAsia" w:cs="Arial"/>
          <w:i w:val="0"/>
          <w:noProof/>
          <w:color w:val="auto"/>
          <w:spacing w:val="0"/>
          <w:lang w:eastAsia="en-AU"/>
        </w:rPr>
      </w:pPr>
      <w:hyperlink w:anchor="_Toc129872434" w:history="1">
        <w:r w:rsidR="006C376A" w:rsidRPr="59E32CC1">
          <w:rPr>
            <w:rStyle w:val="Hyperlink"/>
            <w:rFonts w:ascii="Arial" w:hAnsi="Arial" w:cs="Arial"/>
            <w:i w:val="0"/>
            <w:noProof/>
          </w:rPr>
          <w:t>Policy</w:t>
        </w:r>
        <w:r w:rsidR="006C376A">
          <w:tab/>
        </w:r>
        <w:r w:rsidR="006C376A" w:rsidRPr="59E32CC1">
          <w:rPr>
            <w:rFonts w:cs="Arial"/>
            <w:i w:val="0"/>
            <w:noProof/>
          </w:rPr>
          <w:fldChar w:fldCharType="begin"/>
        </w:r>
        <w:r w:rsidR="006C376A" w:rsidRPr="59E32CC1">
          <w:rPr>
            <w:rFonts w:cs="Arial"/>
            <w:i w:val="0"/>
            <w:noProof/>
          </w:rPr>
          <w:instrText xml:space="preserve"> PAGEREF _Toc129872434 \h </w:instrText>
        </w:r>
        <w:r w:rsidR="006C376A" w:rsidRPr="59E32CC1">
          <w:rPr>
            <w:rFonts w:cs="Arial"/>
            <w:i w:val="0"/>
            <w:noProof/>
          </w:rPr>
        </w:r>
        <w:r w:rsidR="006C376A" w:rsidRPr="59E32CC1">
          <w:rPr>
            <w:rFonts w:cs="Arial"/>
            <w:i w:val="0"/>
            <w:noProof/>
          </w:rPr>
          <w:fldChar w:fldCharType="separate"/>
        </w:r>
        <w:r w:rsidR="006C376A" w:rsidRPr="59E32CC1">
          <w:rPr>
            <w:rFonts w:cs="Arial"/>
            <w:i w:val="0"/>
            <w:noProof/>
            <w:webHidden/>
          </w:rPr>
          <w:t>5</w:t>
        </w:r>
        <w:r w:rsidR="006C376A" w:rsidRPr="59E32CC1">
          <w:rPr>
            <w:rFonts w:cs="Arial"/>
            <w:i w:val="0"/>
            <w:noProof/>
          </w:rPr>
          <w:fldChar w:fldCharType="end"/>
        </w:r>
      </w:hyperlink>
    </w:p>
    <w:p w14:paraId="5218BC53" w14:textId="7C79BA66" w:rsidR="006C376A" w:rsidRPr="006C376A" w:rsidRDefault="006A3807" w:rsidP="59E32CC1">
      <w:pPr>
        <w:pStyle w:val="TOC2"/>
        <w:rPr>
          <w:rFonts w:eastAsiaTheme="minorEastAsia" w:cs="Arial"/>
          <w:noProof/>
          <w:color w:val="auto"/>
          <w:spacing w:val="0"/>
          <w:lang w:eastAsia="en-AU"/>
        </w:rPr>
      </w:pPr>
      <w:hyperlink w:anchor="_Toc129872435" w:history="1">
        <w:r w:rsidR="006C376A" w:rsidRPr="59E32CC1">
          <w:rPr>
            <w:rStyle w:val="Hyperlink"/>
            <w:rFonts w:ascii="Arial" w:hAnsi="Arial" w:cs="Arial"/>
            <w:noProof/>
          </w:rPr>
          <w:t>Objectives</w:t>
        </w:r>
        <w:r w:rsidR="006C376A">
          <w:tab/>
        </w:r>
        <w:r w:rsidR="006C376A" w:rsidRPr="59E32CC1">
          <w:rPr>
            <w:rFonts w:cs="Arial"/>
            <w:noProof/>
          </w:rPr>
          <w:fldChar w:fldCharType="begin"/>
        </w:r>
        <w:r w:rsidR="006C376A" w:rsidRPr="59E32CC1">
          <w:rPr>
            <w:rFonts w:cs="Arial"/>
            <w:noProof/>
          </w:rPr>
          <w:instrText xml:space="preserve"> PAGEREF _Toc129872435 \h </w:instrText>
        </w:r>
        <w:r w:rsidR="006C376A" w:rsidRPr="59E32CC1">
          <w:rPr>
            <w:rFonts w:cs="Arial"/>
            <w:noProof/>
          </w:rPr>
        </w:r>
        <w:r w:rsidR="006C376A" w:rsidRPr="59E32CC1">
          <w:rPr>
            <w:rFonts w:cs="Arial"/>
            <w:noProof/>
          </w:rPr>
          <w:fldChar w:fldCharType="separate"/>
        </w:r>
        <w:r w:rsidR="006C376A" w:rsidRPr="59E32CC1">
          <w:rPr>
            <w:rFonts w:cs="Arial"/>
            <w:noProof/>
            <w:webHidden/>
          </w:rPr>
          <w:t>5</w:t>
        </w:r>
        <w:r w:rsidR="006C376A" w:rsidRPr="59E32CC1">
          <w:rPr>
            <w:rFonts w:cs="Arial"/>
            <w:noProof/>
          </w:rPr>
          <w:fldChar w:fldCharType="end"/>
        </w:r>
      </w:hyperlink>
    </w:p>
    <w:p w14:paraId="19FDA0B5" w14:textId="6B88DA15" w:rsidR="006C376A" w:rsidRPr="006C376A" w:rsidRDefault="006A3807" w:rsidP="59E32CC1">
      <w:pPr>
        <w:pStyle w:val="TOC2"/>
        <w:rPr>
          <w:rFonts w:eastAsiaTheme="minorEastAsia" w:cs="Arial"/>
          <w:noProof/>
          <w:color w:val="auto"/>
          <w:spacing w:val="0"/>
          <w:lang w:eastAsia="en-AU"/>
        </w:rPr>
      </w:pPr>
      <w:hyperlink w:anchor="_Toc129872436" w:history="1">
        <w:r w:rsidR="006C376A" w:rsidRPr="59E32CC1">
          <w:rPr>
            <w:rStyle w:val="Hyperlink"/>
            <w:rFonts w:ascii="Arial" w:hAnsi="Arial" w:cs="Arial"/>
            <w:noProof/>
          </w:rPr>
          <w:t>Scope</w:t>
        </w:r>
        <w:r w:rsidR="006C376A">
          <w:tab/>
        </w:r>
        <w:r w:rsidR="006C376A" w:rsidRPr="59E32CC1">
          <w:rPr>
            <w:rFonts w:cs="Arial"/>
            <w:noProof/>
          </w:rPr>
          <w:fldChar w:fldCharType="begin"/>
        </w:r>
        <w:r w:rsidR="006C376A" w:rsidRPr="59E32CC1">
          <w:rPr>
            <w:rFonts w:cs="Arial"/>
            <w:noProof/>
          </w:rPr>
          <w:instrText xml:space="preserve"> PAGEREF _Toc129872436 \h </w:instrText>
        </w:r>
        <w:r w:rsidR="006C376A" w:rsidRPr="59E32CC1">
          <w:rPr>
            <w:rFonts w:cs="Arial"/>
            <w:noProof/>
          </w:rPr>
        </w:r>
        <w:r w:rsidR="006C376A" w:rsidRPr="59E32CC1">
          <w:rPr>
            <w:rFonts w:cs="Arial"/>
            <w:noProof/>
          </w:rPr>
          <w:fldChar w:fldCharType="separate"/>
        </w:r>
        <w:r w:rsidR="006C376A" w:rsidRPr="59E32CC1">
          <w:rPr>
            <w:rFonts w:cs="Arial"/>
            <w:noProof/>
            <w:webHidden/>
          </w:rPr>
          <w:t>5</w:t>
        </w:r>
        <w:r w:rsidR="006C376A" w:rsidRPr="59E32CC1">
          <w:rPr>
            <w:rFonts w:cs="Arial"/>
            <w:noProof/>
          </w:rPr>
          <w:fldChar w:fldCharType="end"/>
        </w:r>
      </w:hyperlink>
    </w:p>
    <w:p w14:paraId="320B1074" w14:textId="4A52FECD" w:rsidR="006C376A" w:rsidRPr="006C376A" w:rsidRDefault="006A3807" w:rsidP="59E32CC1">
      <w:pPr>
        <w:pStyle w:val="TOC2"/>
        <w:rPr>
          <w:rFonts w:eastAsiaTheme="minorEastAsia" w:cs="Arial"/>
          <w:noProof/>
          <w:color w:val="auto"/>
          <w:spacing w:val="0"/>
          <w:lang w:eastAsia="en-AU"/>
        </w:rPr>
      </w:pPr>
      <w:hyperlink w:anchor="_Toc129872437" w:history="1">
        <w:r w:rsidR="006C376A" w:rsidRPr="59E32CC1">
          <w:rPr>
            <w:rStyle w:val="Hyperlink"/>
            <w:rFonts w:ascii="Arial" w:hAnsi="Arial" w:cs="Arial"/>
            <w:noProof/>
          </w:rPr>
          <w:t>Out of scope</w:t>
        </w:r>
        <w:r w:rsidR="006C376A">
          <w:tab/>
        </w:r>
        <w:r w:rsidR="006C376A" w:rsidRPr="59E32CC1">
          <w:rPr>
            <w:rFonts w:cs="Arial"/>
            <w:noProof/>
          </w:rPr>
          <w:fldChar w:fldCharType="begin"/>
        </w:r>
        <w:r w:rsidR="006C376A" w:rsidRPr="59E32CC1">
          <w:rPr>
            <w:rFonts w:cs="Arial"/>
            <w:noProof/>
          </w:rPr>
          <w:instrText xml:space="preserve"> PAGEREF _Toc129872437 \h </w:instrText>
        </w:r>
        <w:r w:rsidR="006C376A" w:rsidRPr="59E32CC1">
          <w:rPr>
            <w:rFonts w:cs="Arial"/>
            <w:noProof/>
          </w:rPr>
        </w:r>
        <w:r w:rsidR="006C376A" w:rsidRPr="59E32CC1">
          <w:rPr>
            <w:rFonts w:cs="Arial"/>
            <w:noProof/>
          </w:rPr>
          <w:fldChar w:fldCharType="separate"/>
        </w:r>
        <w:r w:rsidR="006C376A" w:rsidRPr="59E32CC1">
          <w:rPr>
            <w:rFonts w:cs="Arial"/>
            <w:noProof/>
            <w:webHidden/>
          </w:rPr>
          <w:t>5</w:t>
        </w:r>
        <w:r w:rsidR="006C376A" w:rsidRPr="59E32CC1">
          <w:rPr>
            <w:rFonts w:cs="Arial"/>
            <w:noProof/>
          </w:rPr>
          <w:fldChar w:fldCharType="end"/>
        </w:r>
      </w:hyperlink>
    </w:p>
    <w:p w14:paraId="6D82FDAA" w14:textId="5A77F79A" w:rsidR="006C376A" w:rsidRPr="006C376A" w:rsidRDefault="006A3807" w:rsidP="59E32CC1">
      <w:pPr>
        <w:pStyle w:val="TOC2"/>
        <w:rPr>
          <w:rFonts w:eastAsiaTheme="minorEastAsia" w:cs="Arial"/>
          <w:noProof/>
          <w:color w:val="auto"/>
          <w:spacing w:val="0"/>
          <w:lang w:eastAsia="en-AU"/>
        </w:rPr>
      </w:pPr>
      <w:hyperlink w:anchor="_Toc129872438" w:history="1">
        <w:r w:rsidR="006C376A" w:rsidRPr="59E32CC1">
          <w:rPr>
            <w:rStyle w:val="Hyperlink"/>
            <w:rFonts w:ascii="Arial" w:hAnsi="Arial" w:cs="Arial"/>
            <w:noProof/>
          </w:rPr>
          <w:t>ERM policy</w:t>
        </w:r>
        <w:r w:rsidR="006C376A">
          <w:tab/>
        </w:r>
        <w:r w:rsidR="006C376A" w:rsidRPr="59E32CC1">
          <w:rPr>
            <w:rFonts w:cs="Arial"/>
            <w:noProof/>
          </w:rPr>
          <w:fldChar w:fldCharType="begin"/>
        </w:r>
        <w:r w:rsidR="006C376A" w:rsidRPr="59E32CC1">
          <w:rPr>
            <w:rFonts w:cs="Arial"/>
            <w:noProof/>
          </w:rPr>
          <w:instrText xml:space="preserve"> PAGEREF _Toc129872438 \h </w:instrText>
        </w:r>
        <w:r w:rsidR="006C376A" w:rsidRPr="59E32CC1">
          <w:rPr>
            <w:rFonts w:cs="Arial"/>
            <w:noProof/>
          </w:rPr>
        </w:r>
        <w:r w:rsidR="006C376A" w:rsidRPr="59E32CC1">
          <w:rPr>
            <w:rFonts w:cs="Arial"/>
            <w:noProof/>
          </w:rPr>
          <w:fldChar w:fldCharType="separate"/>
        </w:r>
        <w:r w:rsidR="006C376A" w:rsidRPr="59E32CC1">
          <w:rPr>
            <w:rFonts w:cs="Arial"/>
            <w:noProof/>
            <w:webHidden/>
          </w:rPr>
          <w:t>5</w:t>
        </w:r>
        <w:r w:rsidR="006C376A" w:rsidRPr="59E32CC1">
          <w:rPr>
            <w:rFonts w:cs="Arial"/>
            <w:noProof/>
          </w:rPr>
          <w:fldChar w:fldCharType="end"/>
        </w:r>
      </w:hyperlink>
    </w:p>
    <w:p w14:paraId="554A668E" w14:textId="5E2B3819" w:rsidR="006C376A" w:rsidRPr="006C376A" w:rsidRDefault="006A3807" w:rsidP="59E32CC1">
      <w:pPr>
        <w:pStyle w:val="TOC2"/>
        <w:rPr>
          <w:rFonts w:eastAsiaTheme="minorEastAsia" w:cs="Arial"/>
          <w:noProof/>
          <w:color w:val="auto"/>
          <w:spacing w:val="0"/>
          <w:lang w:eastAsia="en-AU"/>
        </w:rPr>
      </w:pPr>
      <w:hyperlink w:anchor="_Toc129872439" w:history="1">
        <w:r w:rsidR="006C376A" w:rsidRPr="59E32CC1">
          <w:rPr>
            <w:rStyle w:val="Hyperlink"/>
            <w:rFonts w:ascii="Arial" w:hAnsi="Arial" w:cs="Arial"/>
            <w:noProof/>
          </w:rPr>
          <w:t>Outputs from the ERM Policy</w:t>
        </w:r>
        <w:r w:rsidR="006C376A">
          <w:tab/>
        </w:r>
        <w:r w:rsidR="006C376A" w:rsidRPr="59E32CC1">
          <w:rPr>
            <w:rFonts w:cs="Arial"/>
            <w:noProof/>
          </w:rPr>
          <w:fldChar w:fldCharType="begin"/>
        </w:r>
        <w:r w:rsidR="006C376A" w:rsidRPr="59E32CC1">
          <w:rPr>
            <w:rFonts w:cs="Arial"/>
            <w:noProof/>
          </w:rPr>
          <w:instrText xml:space="preserve"> PAGEREF _Toc129872439 \h </w:instrText>
        </w:r>
        <w:r w:rsidR="006C376A" w:rsidRPr="59E32CC1">
          <w:rPr>
            <w:rFonts w:cs="Arial"/>
            <w:noProof/>
          </w:rPr>
        </w:r>
        <w:r w:rsidR="006C376A" w:rsidRPr="59E32CC1">
          <w:rPr>
            <w:rFonts w:cs="Arial"/>
            <w:noProof/>
          </w:rPr>
          <w:fldChar w:fldCharType="separate"/>
        </w:r>
        <w:r w:rsidR="006C376A" w:rsidRPr="59E32CC1">
          <w:rPr>
            <w:rFonts w:cs="Arial"/>
            <w:noProof/>
            <w:webHidden/>
          </w:rPr>
          <w:t>6</w:t>
        </w:r>
        <w:r w:rsidR="006C376A" w:rsidRPr="59E32CC1">
          <w:rPr>
            <w:rFonts w:cs="Arial"/>
            <w:noProof/>
          </w:rPr>
          <w:fldChar w:fldCharType="end"/>
        </w:r>
      </w:hyperlink>
    </w:p>
    <w:p w14:paraId="224D42E9" w14:textId="091BA6D7" w:rsidR="006C376A" w:rsidRPr="006C376A" w:rsidRDefault="006A3807" w:rsidP="59E32CC1">
      <w:pPr>
        <w:pStyle w:val="TOC2"/>
        <w:rPr>
          <w:rFonts w:eastAsiaTheme="minorEastAsia" w:cs="Arial"/>
          <w:noProof/>
          <w:color w:val="auto"/>
          <w:spacing w:val="0"/>
          <w:lang w:eastAsia="en-AU"/>
        </w:rPr>
      </w:pPr>
      <w:hyperlink w:anchor="_Toc129872440" w:history="1">
        <w:r w:rsidR="006C376A" w:rsidRPr="59E32CC1">
          <w:rPr>
            <w:rStyle w:val="Hyperlink"/>
            <w:rFonts w:ascii="Arial" w:hAnsi="Arial" w:cs="Arial"/>
            <w:noProof/>
          </w:rPr>
          <w:t>Policy review</w:t>
        </w:r>
        <w:r w:rsidR="006C376A">
          <w:tab/>
        </w:r>
        <w:r w:rsidR="006C376A" w:rsidRPr="59E32CC1">
          <w:rPr>
            <w:rFonts w:cs="Arial"/>
            <w:noProof/>
          </w:rPr>
          <w:fldChar w:fldCharType="begin"/>
        </w:r>
        <w:r w:rsidR="006C376A" w:rsidRPr="59E32CC1">
          <w:rPr>
            <w:rFonts w:cs="Arial"/>
            <w:noProof/>
          </w:rPr>
          <w:instrText xml:space="preserve"> PAGEREF _Toc129872440 \h </w:instrText>
        </w:r>
        <w:r w:rsidR="006C376A" w:rsidRPr="59E32CC1">
          <w:rPr>
            <w:rFonts w:cs="Arial"/>
            <w:noProof/>
          </w:rPr>
        </w:r>
        <w:r w:rsidR="006C376A" w:rsidRPr="59E32CC1">
          <w:rPr>
            <w:rFonts w:cs="Arial"/>
            <w:noProof/>
          </w:rPr>
          <w:fldChar w:fldCharType="separate"/>
        </w:r>
        <w:r w:rsidR="006C376A" w:rsidRPr="59E32CC1">
          <w:rPr>
            <w:rFonts w:cs="Arial"/>
            <w:noProof/>
            <w:webHidden/>
          </w:rPr>
          <w:t>6</w:t>
        </w:r>
        <w:r w:rsidR="006C376A" w:rsidRPr="59E32CC1">
          <w:rPr>
            <w:rFonts w:cs="Arial"/>
            <w:noProof/>
          </w:rPr>
          <w:fldChar w:fldCharType="end"/>
        </w:r>
      </w:hyperlink>
    </w:p>
    <w:p w14:paraId="090C98A6" w14:textId="1359510E" w:rsidR="006C376A" w:rsidRPr="006C376A" w:rsidRDefault="006A3807" w:rsidP="59E32CC1">
      <w:pPr>
        <w:pStyle w:val="TOC2"/>
        <w:rPr>
          <w:rFonts w:eastAsiaTheme="minorEastAsia" w:cs="Arial"/>
          <w:noProof/>
          <w:color w:val="auto"/>
          <w:spacing w:val="0"/>
          <w:lang w:eastAsia="en-AU"/>
        </w:rPr>
      </w:pPr>
      <w:hyperlink w:anchor="_Toc129872441" w:history="1">
        <w:r w:rsidR="006C376A" w:rsidRPr="59E32CC1">
          <w:rPr>
            <w:rStyle w:val="Hyperlink"/>
            <w:rFonts w:ascii="Arial" w:hAnsi="Arial" w:cs="Arial"/>
            <w:noProof/>
          </w:rPr>
          <w:t>Policy approval</w:t>
        </w:r>
        <w:r w:rsidR="006C376A">
          <w:tab/>
        </w:r>
        <w:r w:rsidR="006C376A" w:rsidRPr="59E32CC1">
          <w:rPr>
            <w:rFonts w:cs="Arial"/>
            <w:noProof/>
          </w:rPr>
          <w:fldChar w:fldCharType="begin"/>
        </w:r>
        <w:r w:rsidR="006C376A" w:rsidRPr="59E32CC1">
          <w:rPr>
            <w:rFonts w:cs="Arial"/>
            <w:noProof/>
          </w:rPr>
          <w:instrText xml:space="preserve"> PAGEREF _Toc129872441 \h </w:instrText>
        </w:r>
        <w:r w:rsidR="006C376A" w:rsidRPr="59E32CC1">
          <w:rPr>
            <w:rFonts w:cs="Arial"/>
            <w:noProof/>
          </w:rPr>
        </w:r>
        <w:r w:rsidR="006C376A" w:rsidRPr="59E32CC1">
          <w:rPr>
            <w:rFonts w:cs="Arial"/>
            <w:noProof/>
          </w:rPr>
          <w:fldChar w:fldCharType="separate"/>
        </w:r>
        <w:r w:rsidR="006C376A" w:rsidRPr="59E32CC1">
          <w:rPr>
            <w:rFonts w:cs="Arial"/>
            <w:noProof/>
            <w:webHidden/>
          </w:rPr>
          <w:t>6</w:t>
        </w:r>
        <w:r w:rsidR="006C376A" w:rsidRPr="59E32CC1">
          <w:rPr>
            <w:rFonts w:cs="Arial"/>
            <w:noProof/>
          </w:rPr>
          <w:fldChar w:fldCharType="end"/>
        </w:r>
      </w:hyperlink>
    </w:p>
    <w:p w14:paraId="54D7D007" w14:textId="2B6DA18E" w:rsidR="002151D9" w:rsidRPr="006C376A" w:rsidDel="006C376A" w:rsidRDefault="002151D9" w:rsidP="59E32CC1">
      <w:pPr>
        <w:pStyle w:val="TOC2"/>
        <w:rPr>
          <w:rFonts w:cs="Arial"/>
          <w:noProof/>
          <w:spacing w:val="0"/>
          <w:lang w:eastAsia="en-AU"/>
        </w:rPr>
      </w:pPr>
    </w:p>
    <w:p w14:paraId="765483F1" w14:textId="148DF944" w:rsidR="002151D9" w:rsidRPr="006C376A" w:rsidDel="006C376A" w:rsidRDefault="002151D9" w:rsidP="59E32CC1">
      <w:pPr>
        <w:pStyle w:val="TOC2"/>
        <w:tabs>
          <w:tab w:val="left" w:pos="660"/>
        </w:tabs>
        <w:rPr>
          <w:rFonts w:cs="Arial"/>
          <w:noProof/>
          <w:spacing w:val="0"/>
          <w:lang w:eastAsia="en-AU"/>
        </w:rPr>
      </w:pPr>
    </w:p>
    <w:p w14:paraId="2356A7DE" w14:textId="4004D7A2" w:rsidR="002151D9" w:rsidRPr="006C376A" w:rsidDel="006C376A" w:rsidRDefault="002151D9" w:rsidP="59E32CC1">
      <w:pPr>
        <w:pStyle w:val="TOC3"/>
        <w:tabs>
          <w:tab w:val="left" w:pos="1100"/>
          <w:tab w:val="right" w:leader="dot" w:pos="9628"/>
        </w:tabs>
        <w:rPr>
          <w:rFonts w:cs="Arial"/>
          <w:i w:val="0"/>
          <w:noProof/>
          <w:spacing w:val="0"/>
          <w:lang w:eastAsia="en-AU"/>
        </w:rPr>
      </w:pPr>
    </w:p>
    <w:p w14:paraId="4E72B81B" w14:textId="6CF11C16" w:rsidR="002151D9" w:rsidRPr="006C376A" w:rsidDel="006C376A" w:rsidRDefault="002151D9" w:rsidP="59E32CC1">
      <w:pPr>
        <w:pStyle w:val="TOC3"/>
        <w:tabs>
          <w:tab w:val="left" w:pos="1100"/>
          <w:tab w:val="right" w:leader="dot" w:pos="9628"/>
        </w:tabs>
        <w:rPr>
          <w:rFonts w:cs="Arial"/>
          <w:i w:val="0"/>
          <w:noProof/>
          <w:spacing w:val="0"/>
          <w:lang w:eastAsia="en-AU"/>
        </w:rPr>
      </w:pPr>
    </w:p>
    <w:p w14:paraId="220DB016" w14:textId="4263D46F" w:rsidR="002151D9" w:rsidRPr="006C376A" w:rsidDel="006C376A" w:rsidRDefault="002151D9" w:rsidP="59E32CC1">
      <w:pPr>
        <w:pStyle w:val="TOC2"/>
        <w:tabs>
          <w:tab w:val="left" w:pos="660"/>
        </w:tabs>
        <w:rPr>
          <w:rFonts w:cs="Arial"/>
          <w:noProof/>
          <w:spacing w:val="0"/>
          <w:lang w:eastAsia="en-AU"/>
        </w:rPr>
      </w:pPr>
    </w:p>
    <w:p w14:paraId="02291263" w14:textId="73C487DC" w:rsidR="002151D9" w:rsidRPr="006C376A" w:rsidDel="006C376A" w:rsidRDefault="002151D9" w:rsidP="59E32CC1">
      <w:pPr>
        <w:pStyle w:val="TOC3"/>
        <w:tabs>
          <w:tab w:val="left" w:pos="1100"/>
          <w:tab w:val="right" w:leader="dot" w:pos="9628"/>
        </w:tabs>
        <w:rPr>
          <w:rFonts w:cs="Arial"/>
          <w:i w:val="0"/>
          <w:noProof/>
          <w:spacing w:val="0"/>
          <w:lang w:eastAsia="en-AU"/>
        </w:rPr>
      </w:pPr>
    </w:p>
    <w:p w14:paraId="7CB323FF" w14:textId="14165C2E" w:rsidR="002151D9" w:rsidRPr="006C376A" w:rsidDel="006C376A" w:rsidRDefault="002151D9" w:rsidP="59E32CC1">
      <w:pPr>
        <w:pStyle w:val="TOC3"/>
        <w:tabs>
          <w:tab w:val="left" w:pos="1100"/>
          <w:tab w:val="right" w:leader="dot" w:pos="9628"/>
        </w:tabs>
        <w:rPr>
          <w:rFonts w:cs="Arial"/>
          <w:i w:val="0"/>
          <w:noProof/>
          <w:spacing w:val="0"/>
          <w:lang w:eastAsia="en-AU"/>
        </w:rPr>
      </w:pPr>
    </w:p>
    <w:p w14:paraId="7F78EB24" w14:textId="1CF5E904" w:rsidR="002151D9" w:rsidRPr="006C376A" w:rsidDel="006C376A" w:rsidRDefault="002151D9" w:rsidP="59E32CC1">
      <w:pPr>
        <w:pStyle w:val="TOC3"/>
        <w:tabs>
          <w:tab w:val="left" w:pos="1100"/>
          <w:tab w:val="right" w:leader="dot" w:pos="9628"/>
        </w:tabs>
        <w:rPr>
          <w:rFonts w:cs="Arial"/>
          <w:i w:val="0"/>
          <w:noProof/>
          <w:spacing w:val="0"/>
          <w:lang w:eastAsia="en-AU"/>
        </w:rPr>
      </w:pPr>
    </w:p>
    <w:p w14:paraId="5CE1BE6F" w14:textId="5AE27696" w:rsidR="002151D9" w:rsidRPr="006C376A" w:rsidDel="006C376A" w:rsidRDefault="002151D9" w:rsidP="59E32CC1">
      <w:pPr>
        <w:pStyle w:val="TOC3"/>
        <w:tabs>
          <w:tab w:val="left" w:pos="1100"/>
          <w:tab w:val="right" w:leader="dot" w:pos="9628"/>
        </w:tabs>
        <w:rPr>
          <w:rFonts w:cs="Arial"/>
          <w:i w:val="0"/>
          <w:noProof/>
          <w:spacing w:val="0"/>
          <w:lang w:eastAsia="en-AU"/>
        </w:rPr>
      </w:pPr>
    </w:p>
    <w:p w14:paraId="5B5399FD" w14:textId="1E77843D" w:rsidR="002151D9" w:rsidRPr="006C376A" w:rsidDel="006C376A" w:rsidRDefault="002151D9" w:rsidP="59E32CC1">
      <w:pPr>
        <w:pStyle w:val="TOC3"/>
        <w:tabs>
          <w:tab w:val="left" w:pos="1100"/>
          <w:tab w:val="right" w:leader="dot" w:pos="9628"/>
        </w:tabs>
        <w:rPr>
          <w:rFonts w:cs="Arial"/>
          <w:i w:val="0"/>
          <w:noProof/>
          <w:spacing w:val="0"/>
          <w:lang w:eastAsia="en-AU"/>
        </w:rPr>
      </w:pPr>
    </w:p>
    <w:p w14:paraId="31476DCE" w14:textId="17257E75" w:rsidR="002151D9" w:rsidRPr="006C376A" w:rsidDel="006C376A" w:rsidRDefault="002151D9" w:rsidP="59E32CC1">
      <w:pPr>
        <w:pStyle w:val="TOC3"/>
        <w:tabs>
          <w:tab w:val="left" w:pos="1100"/>
          <w:tab w:val="right" w:leader="dot" w:pos="9628"/>
        </w:tabs>
        <w:rPr>
          <w:rFonts w:cs="Arial"/>
          <w:i w:val="0"/>
          <w:noProof/>
          <w:spacing w:val="0"/>
          <w:lang w:eastAsia="en-AU"/>
        </w:rPr>
      </w:pPr>
    </w:p>
    <w:p w14:paraId="1C4C4B15" w14:textId="0B8AB211" w:rsidR="002151D9" w:rsidRPr="006C376A" w:rsidDel="006C376A" w:rsidRDefault="002151D9" w:rsidP="59E32CC1">
      <w:pPr>
        <w:pStyle w:val="TOC3"/>
        <w:tabs>
          <w:tab w:val="left" w:pos="1100"/>
          <w:tab w:val="right" w:leader="dot" w:pos="9628"/>
        </w:tabs>
        <w:rPr>
          <w:rFonts w:cs="Arial"/>
          <w:i w:val="0"/>
          <w:noProof/>
          <w:spacing w:val="0"/>
          <w:lang w:eastAsia="en-AU"/>
        </w:rPr>
      </w:pPr>
    </w:p>
    <w:p w14:paraId="2384A3D4" w14:textId="35E936E7" w:rsidR="00033A96" w:rsidRPr="006C376A" w:rsidRDefault="00643F25" w:rsidP="00033A96">
      <w:pPr>
        <w:rPr>
          <w:rFonts w:cs="Arial"/>
          <w:iCs/>
        </w:rPr>
      </w:pPr>
      <w:r w:rsidRPr="006C376A">
        <w:rPr>
          <w:rFonts w:cs="Arial"/>
          <w:iCs/>
        </w:rPr>
        <w:fldChar w:fldCharType="end"/>
      </w:r>
    </w:p>
    <w:p w14:paraId="328DC200" w14:textId="77777777" w:rsidR="00033A96" w:rsidRPr="00A17962" w:rsidRDefault="00033A96" w:rsidP="00033A96">
      <w:pPr>
        <w:rPr>
          <w:rFonts w:cs="Arial"/>
        </w:rPr>
      </w:pPr>
      <w:r w:rsidRPr="00A17962">
        <w:rPr>
          <w:rFonts w:cs="Arial"/>
        </w:rPr>
        <w:br w:type="page"/>
      </w:r>
    </w:p>
    <w:p w14:paraId="03584681" w14:textId="6A06FAFF" w:rsidR="00033A96" w:rsidRDefault="00BE7E83" w:rsidP="59E32CC1">
      <w:pPr>
        <w:pStyle w:val="Heading1"/>
      </w:pPr>
      <w:bookmarkStart w:id="1" w:name="_Toc129872430"/>
      <w:r>
        <w:lastRenderedPageBreak/>
        <w:t xml:space="preserve">Acronyms and </w:t>
      </w:r>
      <w:r w:rsidR="00AC7A6A">
        <w:t>a</w:t>
      </w:r>
      <w:r w:rsidR="00E53CE8">
        <w:t>bbreviations</w:t>
      </w:r>
      <w:bookmarkEnd w:id="1"/>
    </w:p>
    <w:p w14:paraId="6C9587CB" w14:textId="77777777" w:rsidR="00033A96" w:rsidRDefault="00E53CE8" w:rsidP="00033A96">
      <w:r w:rsidRPr="00E53CE8">
        <w:t>For the purposes of this Fisheries Management Paper:</w:t>
      </w:r>
    </w:p>
    <w:tbl>
      <w:tblPr>
        <w:tblStyle w:val="AFMA-default"/>
        <w:tblW w:w="5000" w:type="pct"/>
        <w:tblLook w:val="04A0" w:firstRow="1" w:lastRow="0" w:firstColumn="1" w:lastColumn="0" w:noHBand="0" w:noVBand="1"/>
        <w:tblCaption w:val="Example table"/>
        <w:tblDescription w:val="Example table using AFMA approved styles and colours"/>
      </w:tblPr>
      <w:tblGrid>
        <w:gridCol w:w="2263"/>
        <w:gridCol w:w="7365"/>
      </w:tblGrid>
      <w:tr w:rsidR="00E53CE8" w14:paraId="57B9626A" w14:textId="77777777" w:rsidTr="00E53CE8">
        <w:trPr>
          <w:cnfStyle w:val="100000000000" w:firstRow="1" w:lastRow="0" w:firstColumn="0" w:lastColumn="0" w:oddVBand="0" w:evenVBand="0" w:oddHBand="0" w:evenHBand="0" w:firstRowFirstColumn="0" w:firstRowLastColumn="0" w:lastRowFirstColumn="0" w:lastRowLastColumn="0"/>
        </w:trPr>
        <w:tc>
          <w:tcPr>
            <w:tcW w:w="1175" w:type="pct"/>
          </w:tcPr>
          <w:p w14:paraId="3F877B25" w14:textId="77777777" w:rsidR="00E53CE8" w:rsidRPr="00E53CE8" w:rsidRDefault="00E53CE8" w:rsidP="003760ED">
            <w:pPr>
              <w:rPr>
                <w:b/>
                <w:color w:val="FFFFFF" w:themeColor="background1"/>
              </w:rPr>
            </w:pPr>
            <w:r w:rsidRPr="00E53CE8">
              <w:rPr>
                <w:b/>
                <w:color w:val="FFFFFF" w:themeColor="background1"/>
              </w:rPr>
              <w:t>Acronym or abbreviation</w:t>
            </w:r>
          </w:p>
        </w:tc>
        <w:tc>
          <w:tcPr>
            <w:tcW w:w="3825" w:type="pct"/>
          </w:tcPr>
          <w:p w14:paraId="4B8C12C8" w14:textId="77777777" w:rsidR="00E53CE8" w:rsidRPr="00E53CE8" w:rsidRDefault="00E53CE8" w:rsidP="003760ED">
            <w:pPr>
              <w:rPr>
                <w:b/>
                <w:color w:val="FFFFFF" w:themeColor="background1"/>
              </w:rPr>
            </w:pPr>
            <w:r w:rsidRPr="00E53CE8">
              <w:rPr>
                <w:b/>
                <w:color w:val="FFFFFF" w:themeColor="background1"/>
              </w:rPr>
              <w:t>Meaning</w:t>
            </w:r>
          </w:p>
        </w:tc>
      </w:tr>
      <w:tr w:rsidR="00E53CE8" w14:paraId="1249021A" w14:textId="77777777" w:rsidTr="00E53CE8">
        <w:tc>
          <w:tcPr>
            <w:tcW w:w="1175" w:type="pct"/>
          </w:tcPr>
          <w:p w14:paraId="7E015B97" w14:textId="77777777" w:rsidR="00E53CE8" w:rsidRPr="00BF1916" w:rsidRDefault="00E53CE8" w:rsidP="00E53CE8">
            <w:pPr>
              <w:rPr>
                <w:rFonts w:cs="Arial"/>
                <w:b/>
              </w:rPr>
            </w:pPr>
            <w:r w:rsidRPr="00BF1916">
              <w:rPr>
                <w:rFonts w:cs="Arial"/>
                <w:b/>
              </w:rPr>
              <w:t>AFMA</w:t>
            </w:r>
          </w:p>
        </w:tc>
        <w:tc>
          <w:tcPr>
            <w:tcW w:w="3825" w:type="pct"/>
          </w:tcPr>
          <w:p w14:paraId="15239CF4" w14:textId="77777777" w:rsidR="00E53CE8" w:rsidRPr="00BF1916" w:rsidRDefault="00E53CE8" w:rsidP="00E53CE8">
            <w:pPr>
              <w:rPr>
                <w:rFonts w:cs="Arial"/>
              </w:rPr>
            </w:pPr>
            <w:r w:rsidRPr="00BF1916">
              <w:rPr>
                <w:rFonts w:cs="Arial"/>
              </w:rPr>
              <w:t>Australian Fisheries Management Authority</w:t>
            </w:r>
          </w:p>
        </w:tc>
      </w:tr>
      <w:tr w:rsidR="00E53CE8" w14:paraId="15768CDA" w14:textId="77777777" w:rsidTr="00E53CE8">
        <w:trPr>
          <w:cnfStyle w:val="000000010000" w:firstRow="0" w:lastRow="0" w:firstColumn="0" w:lastColumn="0" w:oddVBand="0" w:evenVBand="0" w:oddHBand="0" w:evenHBand="1" w:firstRowFirstColumn="0" w:firstRowLastColumn="0" w:lastRowFirstColumn="0" w:lastRowLastColumn="0"/>
        </w:trPr>
        <w:tc>
          <w:tcPr>
            <w:tcW w:w="1175" w:type="pct"/>
          </w:tcPr>
          <w:p w14:paraId="15E26189" w14:textId="53F34B02" w:rsidR="00E53CE8" w:rsidRPr="00BF1916" w:rsidRDefault="00E53CE8" w:rsidP="00E53CE8">
            <w:pPr>
              <w:rPr>
                <w:rFonts w:cs="Arial"/>
                <w:b/>
              </w:rPr>
            </w:pPr>
            <w:r>
              <w:rPr>
                <w:rFonts w:cs="Arial"/>
                <w:b/>
              </w:rPr>
              <w:t>B</w:t>
            </w:r>
            <w:r w:rsidR="001A666E">
              <w:rPr>
                <w:rFonts w:cs="Arial"/>
                <w:b/>
              </w:rPr>
              <w:t>P</w:t>
            </w:r>
          </w:p>
        </w:tc>
        <w:tc>
          <w:tcPr>
            <w:tcW w:w="3825" w:type="pct"/>
          </w:tcPr>
          <w:p w14:paraId="28C48030" w14:textId="37917274" w:rsidR="00E53CE8" w:rsidRPr="00BF1916" w:rsidRDefault="00E53CE8" w:rsidP="00BE7E83">
            <w:pPr>
              <w:rPr>
                <w:rFonts w:cs="Arial"/>
              </w:rPr>
            </w:pPr>
            <w:r>
              <w:rPr>
                <w:rFonts w:cs="Arial"/>
              </w:rPr>
              <w:t>Commonwealth</w:t>
            </w:r>
            <w:r w:rsidR="00D5472B">
              <w:rPr>
                <w:rFonts w:cs="Arial"/>
              </w:rPr>
              <w:t xml:space="preserve"> Fisheries</w:t>
            </w:r>
            <w:r>
              <w:rPr>
                <w:rFonts w:cs="Arial"/>
              </w:rPr>
              <w:t xml:space="preserve"> Bycatch</w:t>
            </w:r>
            <w:r w:rsidR="001A666E">
              <w:rPr>
                <w:rFonts w:cs="Arial"/>
              </w:rPr>
              <w:t xml:space="preserve"> Policy and Guidelines 2018</w:t>
            </w:r>
          </w:p>
        </w:tc>
      </w:tr>
      <w:tr w:rsidR="00E53CE8" w14:paraId="1FC74008" w14:textId="77777777" w:rsidTr="00E53CE8">
        <w:tc>
          <w:tcPr>
            <w:tcW w:w="1175" w:type="pct"/>
          </w:tcPr>
          <w:p w14:paraId="17B74D12" w14:textId="7BCE1A14" w:rsidR="00E53CE8" w:rsidRDefault="00E53CE8">
            <w:pPr>
              <w:rPr>
                <w:rFonts w:cs="Arial"/>
                <w:b/>
              </w:rPr>
            </w:pPr>
            <w:r>
              <w:rPr>
                <w:rFonts w:cs="Arial"/>
                <w:b/>
              </w:rPr>
              <w:t>EPBC Act</w:t>
            </w:r>
          </w:p>
        </w:tc>
        <w:tc>
          <w:tcPr>
            <w:tcW w:w="3825" w:type="pct"/>
          </w:tcPr>
          <w:p w14:paraId="6E14672E" w14:textId="2CCB5C31" w:rsidR="00E53CE8" w:rsidRPr="006156E9" w:rsidRDefault="00E53CE8">
            <w:pPr>
              <w:rPr>
                <w:rFonts w:cs="Arial"/>
                <w:i/>
              </w:rPr>
            </w:pPr>
            <w:r w:rsidRPr="006156E9">
              <w:rPr>
                <w:rFonts w:cs="Arial"/>
                <w:i/>
              </w:rPr>
              <w:t xml:space="preserve">Environment Protection and Biodiversity Conservation Act </w:t>
            </w:r>
            <w:r w:rsidR="00086E91">
              <w:rPr>
                <w:rFonts w:cs="Arial"/>
                <w:i/>
              </w:rPr>
              <w:t>1999</w:t>
            </w:r>
          </w:p>
        </w:tc>
      </w:tr>
      <w:tr w:rsidR="00D5472B" w14:paraId="07B36913" w14:textId="77777777" w:rsidTr="00E53CE8">
        <w:trPr>
          <w:cnfStyle w:val="000000010000" w:firstRow="0" w:lastRow="0" w:firstColumn="0" w:lastColumn="0" w:oddVBand="0" w:evenVBand="0" w:oddHBand="0" w:evenHBand="1" w:firstRowFirstColumn="0" w:firstRowLastColumn="0" w:lastRowFirstColumn="0" w:lastRowLastColumn="0"/>
        </w:trPr>
        <w:tc>
          <w:tcPr>
            <w:tcW w:w="1175" w:type="pct"/>
          </w:tcPr>
          <w:p w14:paraId="65929D45" w14:textId="3602900F" w:rsidR="00D5472B" w:rsidRDefault="00D5472B" w:rsidP="00E53CE8">
            <w:pPr>
              <w:rPr>
                <w:rFonts w:cs="Arial"/>
                <w:b/>
              </w:rPr>
            </w:pPr>
            <w:r>
              <w:rPr>
                <w:rFonts w:cs="Arial"/>
                <w:b/>
              </w:rPr>
              <w:t>ERA</w:t>
            </w:r>
          </w:p>
        </w:tc>
        <w:tc>
          <w:tcPr>
            <w:tcW w:w="3825" w:type="pct"/>
          </w:tcPr>
          <w:p w14:paraId="44A84D89" w14:textId="019CCB32" w:rsidR="00D5472B" w:rsidRPr="009B4E07" w:rsidRDefault="00D5472B" w:rsidP="00E53CE8">
            <w:pPr>
              <w:rPr>
                <w:rFonts w:cs="Arial"/>
              </w:rPr>
            </w:pPr>
            <w:r>
              <w:rPr>
                <w:rFonts w:cs="Arial"/>
              </w:rPr>
              <w:t>Ecological Risk Assessment</w:t>
            </w:r>
          </w:p>
        </w:tc>
      </w:tr>
      <w:tr w:rsidR="00E53CE8" w14:paraId="34729A13" w14:textId="77777777" w:rsidTr="00E53CE8">
        <w:tc>
          <w:tcPr>
            <w:tcW w:w="1175" w:type="pct"/>
          </w:tcPr>
          <w:p w14:paraId="39F0312C" w14:textId="77777777" w:rsidR="00E53CE8" w:rsidRPr="00BF1916" w:rsidRDefault="00E53CE8" w:rsidP="00E53CE8">
            <w:pPr>
              <w:rPr>
                <w:rFonts w:cs="Arial"/>
                <w:b/>
              </w:rPr>
            </w:pPr>
            <w:r w:rsidRPr="00BF1916">
              <w:rPr>
                <w:rFonts w:cs="Arial"/>
                <w:b/>
              </w:rPr>
              <w:t>ERAEF</w:t>
            </w:r>
          </w:p>
        </w:tc>
        <w:tc>
          <w:tcPr>
            <w:tcW w:w="3825" w:type="pct"/>
          </w:tcPr>
          <w:p w14:paraId="4E9B3CA6" w14:textId="77777777" w:rsidR="00E53CE8" w:rsidRPr="00BF1916" w:rsidRDefault="00E53CE8" w:rsidP="00E53CE8">
            <w:pPr>
              <w:rPr>
                <w:rFonts w:cs="Arial"/>
              </w:rPr>
            </w:pPr>
            <w:r w:rsidRPr="00BF1916">
              <w:rPr>
                <w:rFonts w:cs="Arial"/>
              </w:rPr>
              <w:t>Ecological Risk Assessment for the Effects of Fishing</w:t>
            </w:r>
          </w:p>
        </w:tc>
      </w:tr>
      <w:tr w:rsidR="00E53CE8" w14:paraId="0F011843" w14:textId="77777777" w:rsidTr="00E53CE8">
        <w:trPr>
          <w:cnfStyle w:val="000000010000" w:firstRow="0" w:lastRow="0" w:firstColumn="0" w:lastColumn="0" w:oddVBand="0" w:evenVBand="0" w:oddHBand="0" w:evenHBand="1" w:firstRowFirstColumn="0" w:firstRowLastColumn="0" w:lastRowFirstColumn="0" w:lastRowLastColumn="0"/>
        </w:trPr>
        <w:tc>
          <w:tcPr>
            <w:tcW w:w="1175" w:type="pct"/>
          </w:tcPr>
          <w:p w14:paraId="2B8DA8B7" w14:textId="77777777" w:rsidR="00E53CE8" w:rsidRPr="00BF1916" w:rsidRDefault="00E53CE8" w:rsidP="00E53CE8">
            <w:pPr>
              <w:rPr>
                <w:rFonts w:cs="Arial"/>
                <w:b/>
              </w:rPr>
            </w:pPr>
            <w:r w:rsidRPr="00BF1916">
              <w:rPr>
                <w:rFonts w:cs="Arial"/>
                <w:b/>
              </w:rPr>
              <w:t>ERM</w:t>
            </w:r>
          </w:p>
        </w:tc>
        <w:tc>
          <w:tcPr>
            <w:tcW w:w="3825" w:type="pct"/>
          </w:tcPr>
          <w:p w14:paraId="748E37D7" w14:textId="77777777" w:rsidR="00E53CE8" w:rsidRPr="00BF1916" w:rsidRDefault="00E53CE8" w:rsidP="00E53CE8">
            <w:pPr>
              <w:rPr>
                <w:rFonts w:cs="Arial"/>
              </w:rPr>
            </w:pPr>
            <w:r w:rsidRPr="00BF1916">
              <w:rPr>
                <w:rFonts w:cs="Arial"/>
              </w:rPr>
              <w:t>Ecological Risk Management</w:t>
            </w:r>
          </w:p>
        </w:tc>
      </w:tr>
      <w:tr w:rsidR="00E53CE8" w14:paraId="4555AEBA" w14:textId="77777777" w:rsidTr="00E53CE8">
        <w:tc>
          <w:tcPr>
            <w:tcW w:w="1175" w:type="pct"/>
          </w:tcPr>
          <w:p w14:paraId="380C7E35" w14:textId="77777777" w:rsidR="00E53CE8" w:rsidRPr="00BF1916" w:rsidRDefault="00E53CE8" w:rsidP="00E53CE8">
            <w:pPr>
              <w:rPr>
                <w:rFonts w:cs="Arial"/>
                <w:b/>
              </w:rPr>
            </w:pPr>
            <w:r w:rsidRPr="00BF1916">
              <w:rPr>
                <w:rFonts w:cs="Arial"/>
                <w:b/>
              </w:rPr>
              <w:t>ESD</w:t>
            </w:r>
          </w:p>
        </w:tc>
        <w:tc>
          <w:tcPr>
            <w:tcW w:w="3825" w:type="pct"/>
          </w:tcPr>
          <w:p w14:paraId="5252961D" w14:textId="77777777" w:rsidR="00E53CE8" w:rsidRPr="00BF1916" w:rsidRDefault="00E53CE8" w:rsidP="00E53CE8">
            <w:pPr>
              <w:rPr>
                <w:rFonts w:cs="Arial"/>
              </w:rPr>
            </w:pPr>
            <w:r w:rsidRPr="00BF1916">
              <w:rPr>
                <w:rFonts w:cs="Arial"/>
              </w:rPr>
              <w:t>Ecologically Sustainable Development</w:t>
            </w:r>
          </w:p>
        </w:tc>
      </w:tr>
      <w:tr w:rsidR="00E53CE8" w14:paraId="3935C904" w14:textId="77777777" w:rsidTr="00E53CE8">
        <w:trPr>
          <w:cnfStyle w:val="000000010000" w:firstRow="0" w:lastRow="0" w:firstColumn="0" w:lastColumn="0" w:oddVBand="0" w:evenVBand="0" w:oddHBand="0" w:evenHBand="1" w:firstRowFirstColumn="0" w:firstRowLastColumn="0" w:lastRowFirstColumn="0" w:lastRowLastColumn="0"/>
        </w:trPr>
        <w:tc>
          <w:tcPr>
            <w:tcW w:w="1175" w:type="pct"/>
          </w:tcPr>
          <w:p w14:paraId="031CE765" w14:textId="09C6BF0B" w:rsidR="00E53CE8" w:rsidRPr="00BF1916" w:rsidRDefault="00E53CE8">
            <w:pPr>
              <w:rPr>
                <w:rFonts w:cs="Arial"/>
                <w:b/>
              </w:rPr>
            </w:pPr>
            <w:r>
              <w:rPr>
                <w:rFonts w:cs="Arial"/>
                <w:b/>
              </w:rPr>
              <w:t>FAA</w:t>
            </w:r>
          </w:p>
        </w:tc>
        <w:tc>
          <w:tcPr>
            <w:tcW w:w="3825" w:type="pct"/>
          </w:tcPr>
          <w:p w14:paraId="06E5CEA8" w14:textId="77777777" w:rsidR="00E53CE8" w:rsidRPr="006156E9" w:rsidRDefault="00E53CE8" w:rsidP="00E53CE8">
            <w:pPr>
              <w:rPr>
                <w:rFonts w:cs="Arial"/>
                <w:i/>
              </w:rPr>
            </w:pPr>
            <w:r w:rsidRPr="006156E9">
              <w:rPr>
                <w:rFonts w:cs="Arial"/>
                <w:i/>
              </w:rPr>
              <w:t>Fisheries Administration Act 1991</w:t>
            </w:r>
          </w:p>
        </w:tc>
      </w:tr>
      <w:tr w:rsidR="00E53CE8" w14:paraId="4F3DD978" w14:textId="77777777" w:rsidTr="00E53CE8">
        <w:tc>
          <w:tcPr>
            <w:tcW w:w="1175" w:type="pct"/>
          </w:tcPr>
          <w:p w14:paraId="5F6D81F2" w14:textId="289BB402" w:rsidR="00E53CE8" w:rsidRPr="00BF1916" w:rsidRDefault="00E53CE8">
            <w:pPr>
              <w:rPr>
                <w:rFonts w:cs="Arial"/>
                <w:b/>
              </w:rPr>
            </w:pPr>
            <w:r>
              <w:rPr>
                <w:rFonts w:cs="Arial"/>
                <w:b/>
              </w:rPr>
              <w:t>FMA</w:t>
            </w:r>
          </w:p>
        </w:tc>
        <w:tc>
          <w:tcPr>
            <w:tcW w:w="3825" w:type="pct"/>
          </w:tcPr>
          <w:p w14:paraId="071F1A3A" w14:textId="77777777" w:rsidR="00E53CE8" w:rsidRPr="006156E9" w:rsidRDefault="00E53CE8" w:rsidP="00E53CE8">
            <w:pPr>
              <w:rPr>
                <w:rFonts w:cs="Arial"/>
                <w:i/>
              </w:rPr>
            </w:pPr>
            <w:r w:rsidRPr="006156E9">
              <w:rPr>
                <w:rFonts w:cs="Arial"/>
                <w:i/>
              </w:rPr>
              <w:t>Fisheries Management Act 1991</w:t>
            </w:r>
          </w:p>
        </w:tc>
      </w:tr>
      <w:tr w:rsidR="00E53CE8" w14:paraId="1804043F" w14:textId="77777777" w:rsidTr="00E53CE8">
        <w:trPr>
          <w:cnfStyle w:val="000000010000" w:firstRow="0" w:lastRow="0" w:firstColumn="0" w:lastColumn="0" w:oddVBand="0" w:evenVBand="0" w:oddHBand="0" w:evenHBand="1" w:firstRowFirstColumn="0" w:firstRowLastColumn="0" w:lastRowFirstColumn="0" w:lastRowLastColumn="0"/>
        </w:trPr>
        <w:tc>
          <w:tcPr>
            <w:tcW w:w="1175" w:type="pct"/>
          </w:tcPr>
          <w:p w14:paraId="12CCA57E" w14:textId="77777777" w:rsidR="00E53CE8" w:rsidRDefault="00E53CE8" w:rsidP="00E53CE8">
            <w:pPr>
              <w:rPr>
                <w:rFonts w:cs="Arial"/>
                <w:b/>
              </w:rPr>
            </w:pPr>
            <w:r>
              <w:rPr>
                <w:rFonts w:cs="Arial"/>
                <w:b/>
              </w:rPr>
              <w:t>FMF</w:t>
            </w:r>
          </w:p>
        </w:tc>
        <w:tc>
          <w:tcPr>
            <w:tcW w:w="3825" w:type="pct"/>
          </w:tcPr>
          <w:p w14:paraId="4FF57E88" w14:textId="77777777" w:rsidR="00E53CE8" w:rsidRPr="005E12FD" w:rsidRDefault="00E53CE8" w:rsidP="00E53CE8">
            <w:pPr>
              <w:rPr>
                <w:rFonts w:cs="Arial"/>
              </w:rPr>
            </w:pPr>
            <w:r>
              <w:rPr>
                <w:rFonts w:cs="Arial"/>
              </w:rPr>
              <w:t>Fisheries Management Framework</w:t>
            </w:r>
          </w:p>
        </w:tc>
      </w:tr>
      <w:tr w:rsidR="00E53CE8" w14:paraId="5D7FADC7" w14:textId="77777777" w:rsidTr="00E53CE8">
        <w:tc>
          <w:tcPr>
            <w:tcW w:w="1175" w:type="pct"/>
          </w:tcPr>
          <w:p w14:paraId="109E32C4" w14:textId="77777777" w:rsidR="00E53CE8" w:rsidRDefault="00E53CE8" w:rsidP="00E53CE8">
            <w:pPr>
              <w:rPr>
                <w:rFonts w:cs="Arial"/>
                <w:b/>
              </w:rPr>
            </w:pPr>
            <w:r>
              <w:rPr>
                <w:rFonts w:cs="Arial"/>
                <w:b/>
              </w:rPr>
              <w:t>HSP</w:t>
            </w:r>
          </w:p>
        </w:tc>
        <w:tc>
          <w:tcPr>
            <w:tcW w:w="3825" w:type="pct"/>
          </w:tcPr>
          <w:p w14:paraId="200E3E7B" w14:textId="2C3A33EB" w:rsidR="00E53CE8" w:rsidRPr="006156E9" w:rsidRDefault="001A666E" w:rsidP="00E53CE8">
            <w:pPr>
              <w:rPr>
                <w:rFonts w:cs="Arial"/>
              </w:rPr>
            </w:pPr>
            <w:r>
              <w:rPr>
                <w:rFonts w:cs="Arial"/>
              </w:rPr>
              <w:t xml:space="preserve">Commonwealth </w:t>
            </w:r>
            <w:r w:rsidR="00D5472B">
              <w:rPr>
                <w:rFonts w:cs="Arial"/>
              </w:rPr>
              <w:t xml:space="preserve">Fisheries </w:t>
            </w:r>
            <w:r w:rsidR="00E53CE8">
              <w:rPr>
                <w:rFonts w:cs="Arial"/>
              </w:rPr>
              <w:t>Harvest Strategy Policy</w:t>
            </w:r>
            <w:r>
              <w:rPr>
                <w:rFonts w:cs="Arial"/>
              </w:rPr>
              <w:t xml:space="preserve"> and Guidelines 2018</w:t>
            </w:r>
          </w:p>
        </w:tc>
      </w:tr>
    </w:tbl>
    <w:p w14:paraId="063A94DF" w14:textId="77777777" w:rsidR="00E53CE8" w:rsidRDefault="00E53CE8" w:rsidP="00033A96">
      <w:pPr>
        <w:sectPr w:rsidR="00E53CE8" w:rsidSect="00153500">
          <w:headerReference w:type="even" r:id="rId18"/>
          <w:headerReference w:type="default" r:id="rId19"/>
          <w:footerReference w:type="default" r:id="rId20"/>
          <w:headerReference w:type="first" r:id="rId21"/>
          <w:type w:val="continuous"/>
          <w:pgSz w:w="11906" w:h="16838" w:code="9"/>
          <w:pgMar w:top="1286" w:right="1134" w:bottom="1021" w:left="1134" w:header="340" w:footer="804" w:gutter="0"/>
          <w:cols w:space="708"/>
          <w:titlePg/>
          <w:docGrid w:linePitch="360"/>
        </w:sectPr>
      </w:pPr>
    </w:p>
    <w:p w14:paraId="106DDFDE" w14:textId="1B7DC24E" w:rsidR="00033A96" w:rsidRPr="008A70E1" w:rsidRDefault="00E53CE8" w:rsidP="59E32CC1">
      <w:pPr>
        <w:pStyle w:val="Heading1"/>
      </w:pPr>
      <w:bookmarkStart w:id="2" w:name="_Toc129872431"/>
      <w:r>
        <w:lastRenderedPageBreak/>
        <w:t>Background</w:t>
      </w:r>
      <w:bookmarkEnd w:id="2"/>
    </w:p>
    <w:p w14:paraId="62320B9B" w14:textId="27CD2A38" w:rsidR="00033A96" w:rsidRPr="00BF61D2" w:rsidRDefault="00E53CE8" w:rsidP="59E32CC1">
      <w:pPr>
        <w:pStyle w:val="Heading2"/>
      </w:pPr>
      <w:bookmarkStart w:id="3" w:name="_Toc129872432"/>
      <w:r w:rsidRPr="59E32CC1">
        <w:rPr>
          <w:rFonts w:cs="Arial"/>
          <w:color w:val="1B818F"/>
          <w:sz w:val="32"/>
        </w:rPr>
        <w:t>Purpose</w:t>
      </w:r>
      <w:bookmarkEnd w:id="3"/>
    </w:p>
    <w:p w14:paraId="29B171E9" w14:textId="31B57CEC" w:rsidR="000B2C62" w:rsidRDefault="00E53CE8" w:rsidP="00033A96">
      <w:r>
        <w:t>This paper sets out the Australian Fisheries Management Authority’s (AFMA’s) policy for undertaking Ecological Risk Assessments (ERAs) and administering Ecological Risk Management (ERM) in pursuit of its fishery management objectives, particularly Ecologically Sustainable Development</w:t>
      </w:r>
      <w:r w:rsidR="00D5472B">
        <w:t xml:space="preserve"> (ESD)</w:t>
      </w:r>
      <w:r>
        <w:t>.</w:t>
      </w:r>
    </w:p>
    <w:p w14:paraId="16DC58F3" w14:textId="77777777" w:rsidR="00E53CE8" w:rsidRPr="00AC7A6A" w:rsidRDefault="00E53CE8" w:rsidP="59E32CC1">
      <w:pPr>
        <w:pStyle w:val="Heading2"/>
        <w:rPr>
          <w:rFonts w:cs="Arial"/>
          <w:color w:val="1B818F"/>
          <w:sz w:val="32"/>
        </w:rPr>
      </w:pPr>
      <w:bookmarkStart w:id="4" w:name="_Toc129872433"/>
      <w:r w:rsidRPr="59E32CC1">
        <w:rPr>
          <w:rFonts w:cs="Arial"/>
          <w:color w:val="1B818F"/>
          <w:sz w:val="32"/>
        </w:rPr>
        <w:t>Need</w:t>
      </w:r>
      <w:bookmarkEnd w:id="4"/>
    </w:p>
    <w:p w14:paraId="1E4D0FD6" w14:textId="2D87E951" w:rsidR="00E53CE8" w:rsidRDefault="00E53CE8" w:rsidP="00E53CE8">
      <w:r>
        <w:t xml:space="preserve">AFMA is responsible for the efficient management and sustainable use of Commonwealth fisheries on behalf of the Australian community. Commonwealth legislation requires that AFMA pursues ESD and, as one part of this, ensures the sustainability of species, </w:t>
      </w:r>
      <w:r w:rsidR="00AC7A6A">
        <w:t>populations,</w:t>
      </w:r>
      <w:r>
        <w:t xml:space="preserve"> and ecosystems with which its fisheries interact. </w:t>
      </w:r>
    </w:p>
    <w:p w14:paraId="0D654901" w14:textId="3096BAD3" w:rsidR="00E53CE8" w:rsidRDefault="00E53CE8" w:rsidP="00E53CE8">
      <w:r>
        <w:t xml:space="preserve">AFMA operates under a range of legislative instruments including the </w:t>
      </w:r>
      <w:r w:rsidRPr="00D5472B">
        <w:rPr>
          <w:i/>
        </w:rPr>
        <w:t>Fisheries Administration Act</w:t>
      </w:r>
      <w:r w:rsidR="000A7293">
        <w:rPr>
          <w:i/>
        </w:rPr>
        <w:t> </w:t>
      </w:r>
      <w:r w:rsidRPr="00D5472B">
        <w:rPr>
          <w:i/>
        </w:rPr>
        <w:t>1991</w:t>
      </w:r>
      <w:r>
        <w:t xml:space="preserve"> (FAA), the </w:t>
      </w:r>
      <w:r w:rsidRPr="00D5472B">
        <w:rPr>
          <w:i/>
        </w:rPr>
        <w:t>Fisheries Management Act 1991</w:t>
      </w:r>
      <w:r>
        <w:t xml:space="preserve"> (FMA) and the </w:t>
      </w:r>
      <w:r w:rsidRPr="00D5472B">
        <w:rPr>
          <w:i/>
        </w:rPr>
        <w:t>Environment Protection and Biodiversity Conservation Act 1999</w:t>
      </w:r>
      <w:r>
        <w:t xml:space="preserve"> (EPBC Act). Their implementation is supported by fisheries policies and guidelines, principally:</w:t>
      </w:r>
    </w:p>
    <w:p w14:paraId="01AE710D" w14:textId="1A869960" w:rsidR="001A666E" w:rsidRPr="001A666E" w:rsidRDefault="001A666E" w:rsidP="006C376A">
      <w:pPr>
        <w:pStyle w:val="AFMANumberedlist"/>
      </w:pPr>
      <w:r>
        <w:t xml:space="preserve">The Commonwealth </w:t>
      </w:r>
      <w:r w:rsidR="00D5472B">
        <w:t xml:space="preserve">Fisheries </w:t>
      </w:r>
      <w:r>
        <w:t>Bycatch Policy and Guidelines (BP)</w:t>
      </w:r>
    </w:p>
    <w:p w14:paraId="1C33B05B" w14:textId="0CD60CC0" w:rsidR="001A666E" w:rsidRPr="001A666E" w:rsidRDefault="001A666E" w:rsidP="006C376A">
      <w:pPr>
        <w:pStyle w:val="AFMANumberedlist"/>
      </w:pPr>
      <w:r>
        <w:t xml:space="preserve">The Commonwealth </w:t>
      </w:r>
      <w:r w:rsidR="00D5472B">
        <w:t xml:space="preserve">Fisheries </w:t>
      </w:r>
      <w:r>
        <w:t>Harvest Strategy Policy and Guidelines (HSP)</w:t>
      </w:r>
      <w:r w:rsidR="00AC7A6A">
        <w:t>,</w:t>
      </w:r>
      <w:r>
        <w:t xml:space="preserve"> and</w:t>
      </w:r>
    </w:p>
    <w:p w14:paraId="0601421F" w14:textId="77777777" w:rsidR="001A666E" w:rsidRPr="001A666E" w:rsidRDefault="001A666E" w:rsidP="006C376A">
      <w:pPr>
        <w:pStyle w:val="AFMANumberedlist"/>
      </w:pPr>
      <w:r w:rsidRPr="001A666E">
        <w:t>Guidelines for the Ecologically Sustainable Management of Fisheries 2007.</w:t>
      </w:r>
    </w:p>
    <w:p w14:paraId="79524612" w14:textId="77777777" w:rsidR="00E53CE8" w:rsidRDefault="00E53CE8" w:rsidP="00E53CE8">
      <w:r>
        <w:t>AFMA pursues ecological sustainability through the implementation of:</w:t>
      </w:r>
    </w:p>
    <w:p w14:paraId="64572430" w14:textId="5BE84374" w:rsidR="00E53CE8" w:rsidRDefault="00E53CE8" w:rsidP="006C376A">
      <w:pPr>
        <w:pStyle w:val="AFMANumberedlist"/>
      </w:pPr>
      <w:r>
        <w:t>ERM which provides for ongoing monitoring and management of risks to ecological sustainability</w:t>
      </w:r>
      <w:r w:rsidR="00AC7A6A">
        <w:t>,</w:t>
      </w:r>
      <w:r>
        <w:t xml:space="preserve"> and</w:t>
      </w:r>
    </w:p>
    <w:p w14:paraId="7E1424D1" w14:textId="77777777" w:rsidR="00E53CE8" w:rsidRDefault="00E53CE8" w:rsidP="006C376A">
      <w:pPr>
        <w:pStyle w:val="AFMANumberedlist"/>
      </w:pPr>
      <w:r>
        <w:t>A scientific risk assessment process (within ERM) referred to as the Ecological Risk Assessment for the Effects of Fishing (ERAEF) to identify and quantify these risks to ecological sustainability.</w:t>
      </w:r>
    </w:p>
    <w:p w14:paraId="65D56EE5" w14:textId="16719113" w:rsidR="00E53CE8" w:rsidRDefault="00E53CE8" w:rsidP="00E53CE8">
      <w:r>
        <w:t xml:space="preserve">A ‘Guide to AFMA’s Ecological Risk Management’ (the ERM Guide) has been developed to support this goal. The effective identification and management of the risks posed by fishing to the environment is a central issue for AFMA. Implementation of the ERM Guide will ensure that AFMA is able to mitigate the potential risks of not adequately pursuing its legislative objectives, losing industry and public </w:t>
      </w:r>
      <w:r w:rsidR="00AC7A6A">
        <w:t>credibility,</w:t>
      </w:r>
      <w:r>
        <w:t xml:space="preserve"> and reducing </w:t>
      </w:r>
      <w:r w:rsidR="003F5C43">
        <w:t>net economic returns to the communi</w:t>
      </w:r>
      <w:r w:rsidR="00D20883">
        <w:t>ty</w:t>
      </w:r>
      <w:r>
        <w:t>.</w:t>
      </w:r>
    </w:p>
    <w:p w14:paraId="479F5334" w14:textId="77777777" w:rsidR="00AC7A6A" w:rsidRDefault="00AC7A6A" w:rsidP="59E32CC1">
      <w:pPr>
        <w:spacing w:before="0" w:after="200"/>
        <w:rPr>
          <w:rFonts w:eastAsiaTheme="majorEastAsia" w:cstheme="majorBidi"/>
          <w:b/>
          <w:bCs/>
          <w:color w:val="00467F"/>
          <w:spacing w:val="-4"/>
          <w:sz w:val="36"/>
          <w:szCs w:val="36"/>
        </w:rPr>
      </w:pPr>
      <w:r>
        <w:br w:type="page"/>
      </w:r>
    </w:p>
    <w:p w14:paraId="480C2287" w14:textId="6574A9B4" w:rsidR="00E53CE8" w:rsidRDefault="00E53CE8" w:rsidP="59E32CC1">
      <w:pPr>
        <w:pStyle w:val="Heading1"/>
      </w:pPr>
      <w:bookmarkStart w:id="5" w:name="_Toc129872434"/>
      <w:r>
        <w:lastRenderedPageBreak/>
        <w:t>Policy</w:t>
      </w:r>
      <w:bookmarkEnd w:id="5"/>
    </w:p>
    <w:p w14:paraId="14957EFF" w14:textId="77777777" w:rsidR="00E53CE8" w:rsidRPr="00AC7A6A" w:rsidRDefault="00E53CE8" w:rsidP="59E32CC1">
      <w:pPr>
        <w:pStyle w:val="Heading2"/>
        <w:rPr>
          <w:rFonts w:cs="Arial"/>
          <w:color w:val="1B818F"/>
          <w:sz w:val="32"/>
        </w:rPr>
      </w:pPr>
      <w:bookmarkStart w:id="6" w:name="_Toc129872435"/>
      <w:r w:rsidRPr="59E32CC1">
        <w:rPr>
          <w:rFonts w:cs="Arial"/>
          <w:color w:val="1B818F"/>
          <w:sz w:val="32"/>
        </w:rPr>
        <w:t>Objectives</w:t>
      </w:r>
      <w:bookmarkEnd w:id="6"/>
    </w:p>
    <w:p w14:paraId="4635A9F8" w14:textId="77777777" w:rsidR="00E53CE8" w:rsidRDefault="00E53CE8" w:rsidP="00E53CE8">
      <w:r>
        <w:t>The primary ecological sustainability objectives that AFMA pursues via ERM are:</w:t>
      </w:r>
    </w:p>
    <w:p w14:paraId="26684002" w14:textId="3215FC4F" w:rsidR="008B3818" w:rsidRDefault="008B3818" w:rsidP="006C376A">
      <w:pPr>
        <w:pStyle w:val="AFMANumberedlist"/>
      </w:pPr>
      <w:r>
        <w:t>To ensure that fishing (in Commonwealth commercial fisheries) does not reduce any commercial or bycatch species populations (that is, discrete biological units, commonly referred to as stocks in the BP and HSP) to or below a level at which the risk of recruitment impairment is unacceptably high</w:t>
      </w:r>
      <w:r w:rsidR="007B06D8">
        <w:t xml:space="preserve"> </w:t>
      </w:r>
    </w:p>
    <w:p w14:paraId="086C58DC" w14:textId="3FAD6BDA" w:rsidR="008B3818" w:rsidRDefault="008B3818" w:rsidP="006C376A">
      <w:pPr>
        <w:pStyle w:val="AFMANumberedlist"/>
      </w:pPr>
      <w:r>
        <w:t>Where such fishing impacts have occurred to rebuild species populations to above that level to the extent fisheries management is able to do so</w:t>
      </w:r>
    </w:p>
    <w:p w14:paraId="3F999204" w14:textId="2CAB2A24" w:rsidR="008B3818" w:rsidRDefault="008B3818" w:rsidP="006C376A">
      <w:pPr>
        <w:pStyle w:val="AFMANumberedlist"/>
      </w:pPr>
      <w:r>
        <w:t>To minimise fishing-related impacts on general bycatch and EPBC Act-listed species by ensuring the exploitation of fisheries resources is consistent with the principles of ESD</w:t>
      </w:r>
    </w:p>
    <w:p w14:paraId="31215C2B" w14:textId="0D4C69A3" w:rsidR="00265D64" w:rsidRDefault="008B3818" w:rsidP="006C376A">
      <w:pPr>
        <w:pStyle w:val="AFMANumberedlist"/>
      </w:pPr>
      <w:r>
        <w:t>To ensure broader habitat security for non-living ecological components</w:t>
      </w:r>
    </w:p>
    <w:p w14:paraId="49A8ED45" w14:textId="25EC5F37" w:rsidR="00EA3B98" w:rsidRDefault="00356E0A" w:rsidP="006C376A">
      <w:pPr>
        <w:pStyle w:val="AFMANumberedlist"/>
      </w:pPr>
      <w:r>
        <w:t xml:space="preserve">In pursuing these objectives </w:t>
      </w:r>
      <w:r w:rsidR="00F76D59">
        <w:t>AFMA applies the precautionary principle</w:t>
      </w:r>
      <w:r w:rsidR="00EA3B98">
        <w:t xml:space="preserve"> in particular the need to have regard to the impact of fishing activities on </w:t>
      </w:r>
      <w:r w:rsidR="00AC7A6A">
        <w:t>non-target</w:t>
      </w:r>
      <w:r w:rsidR="00EA3B98">
        <w:t xml:space="preserve"> species and the </w:t>
      </w:r>
      <w:r w:rsidR="00AC7A6A">
        <w:t>long-term</w:t>
      </w:r>
      <w:r w:rsidR="00EA3B98">
        <w:t xml:space="preserve"> sustainability of the marine environment.</w:t>
      </w:r>
    </w:p>
    <w:p w14:paraId="369FC51E" w14:textId="78382CDE" w:rsidR="00E53CE8" w:rsidRPr="00AC7A6A" w:rsidRDefault="00E53CE8" w:rsidP="59E32CC1">
      <w:pPr>
        <w:pStyle w:val="Heading2"/>
        <w:rPr>
          <w:rFonts w:cs="Arial"/>
          <w:color w:val="1B818F"/>
          <w:sz w:val="32"/>
        </w:rPr>
      </w:pPr>
      <w:bookmarkStart w:id="7" w:name="_Toc129872436"/>
      <w:r w:rsidRPr="59E32CC1">
        <w:rPr>
          <w:rFonts w:cs="Arial"/>
          <w:color w:val="1B818F"/>
          <w:sz w:val="32"/>
        </w:rPr>
        <w:t>Scope</w:t>
      </w:r>
      <w:bookmarkEnd w:id="7"/>
    </w:p>
    <w:p w14:paraId="2A59DD87" w14:textId="498A1CC7" w:rsidR="00E53CE8" w:rsidRDefault="00E53CE8" w:rsidP="00E53CE8">
      <w:r>
        <w:t xml:space="preserve">AFMA’s ERM (including ERAEF) assesses and manages the impacts and risks posed by Commonwealth fisheries to the following </w:t>
      </w:r>
      <w:r w:rsidR="00804DF1">
        <w:t>ecological</w:t>
      </w:r>
      <w:r>
        <w:t xml:space="preserve"> components:</w:t>
      </w:r>
    </w:p>
    <w:p w14:paraId="54943E69" w14:textId="3D640B59" w:rsidR="00E53CE8" w:rsidRDefault="001A666E" w:rsidP="006C376A">
      <w:pPr>
        <w:pStyle w:val="AFMANumberedlist"/>
      </w:pPr>
      <w:r>
        <w:t>C</w:t>
      </w:r>
      <w:r w:rsidR="00E53CE8">
        <w:t>ommercial species</w:t>
      </w:r>
      <w:r w:rsidR="000B2C62">
        <w:t>, including key commercial</w:t>
      </w:r>
      <w:r w:rsidR="00446EE7">
        <w:t xml:space="preserve"> and</w:t>
      </w:r>
      <w:r w:rsidR="000B2C62">
        <w:t xml:space="preserve"> </w:t>
      </w:r>
      <w:proofErr w:type="spellStart"/>
      <w:r w:rsidR="000B2C62">
        <w:t>byproduct</w:t>
      </w:r>
      <w:proofErr w:type="spellEnd"/>
      <w:r w:rsidR="000B2C62">
        <w:t xml:space="preserve"> species</w:t>
      </w:r>
      <w:r w:rsidR="00AC7A6A">
        <w:t>.</w:t>
      </w:r>
    </w:p>
    <w:p w14:paraId="562B2F17" w14:textId="2FB60EEA" w:rsidR="00E53CE8" w:rsidRDefault="001A666E" w:rsidP="006C376A">
      <w:pPr>
        <w:pStyle w:val="AFMANumberedlist"/>
      </w:pPr>
      <w:r>
        <w:t>B</w:t>
      </w:r>
      <w:r w:rsidR="00E53CE8">
        <w:t>ycatch species</w:t>
      </w:r>
      <w:r w:rsidR="000B2C62">
        <w:t>, including general bycatch and EPBC Act-listed species</w:t>
      </w:r>
      <w:r w:rsidR="00AC7A6A">
        <w:t>.</w:t>
      </w:r>
    </w:p>
    <w:p w14:paraId="767E0BD9" w14:textId="0DEABF78" w:rsidR="00E53CE8" w:rsidRDefault="001A666E" w:rsidP="006C376A">
      <w:pPr>
        <w:pStyle w:val="AFMANumberedlist"/>
      </w:pPr>
      <w:r>
        <w:t>H</w:t>
      </w:r>
      <w:r w:rsidR="00E53CE8">
        <w:t>abitats</w:t>
      </w:r>
      <w:r w:rsidR="006C376A">
        <w:t>.</w:t>
      </w:r>
    </w:p>
    <w:p w14:paraId="5C998B3A" w14:textId="60551A07" w:rsidR="00E53CE8" w:rsidRDefault="001A666E" w:rsidP="006C376A">
      <w:pPr>
        <w:pStyle w:val="AFMANumberedlist"/>
      </w:pPr>
      <w:r>
        <w:t>C</w:t>
      </w:r>
      <w:r w:rsidR="00E53CE8">
        <w:t>ommunities.</w:t>
      </w:r>
    </w:p>
    <w:p w14:paraId="097F129B" w14:textId="7960728C" w:rsidR="001A666E" w:rsidRPr="00AC7A6A" w:rsidRDefault="001A666E" w:rsidP="59E32CC1">
      <w:pPr>
        <w:pStyle w:val="Heading2"/>
        <w:rPr>
          <w:rFonts w:cs="Arial"/>
          <w:color w:val="1B818F"/>
          <w:sz w:val="32"/>
        </w:rPr>
      </w:pPr>
      <w:bookmarkStart w:id="8" w:name="_Toc129872437"/>
      <w:r w:rsidRPr="59E32CC1">
        <w:rPr>
          <w:rFonts w:cs="Arial"/>
          <w:color w:val="1B818F"/>
          <w:sz w:val="32"/>
        </w:rPr>
        <w:t xml:space="preserve">Out of </w:t>
      </w:r>
      <w:r w:rsidR="006C376A" w:rsidRPr="59E32CC1">
        <w:rPr>
          <w:rFonts w:cs="Arial"/>
          <w:color w:val="1B818F"/>
          <w:sz w:val="32"/>
        </w:rPr>
        <w:t>scope</w:t>
      </w:r>
      <w:bookmarkEnd w:id="8"/>
    </w:p>
    <w:p w14:paraId="6AF97250" w14:textId="5E164D20" w:rsidR="001A666E" w:rsidRDefault="001A666E" w:rsidP="001A666E">
      <w:r>
        <w:t>As AFMA only has authority to manage Commonwealth fisheries, this policy only applies to those fisheries and ecological impacts under its</w:t>
      </w:r>
      <w:r w:rsidR="008330E2">
        <w:t xml:space="preserve"> </w:t>
      </w:r>
      <w:r>
        <w:t xml:space="preserve">jurisdiction. However, </w:t>
      </w:r>
      <w:r w:rsidR="008330E2">
        <w:t>with respect to jointly managed fisheries (e.g. Torres Strait fisheries), it does articulate AFMA’s preferred approach. Where applicable, AFMA will seek to apply this policy in negotiating and implementing joint management arrangements</w:t>
      </w:r>
      <w:r w:rsidR="00421601">
        <w:t xml:space="preserve"> such as in Regional Fisheries Management Organisations (RFMOs)</w:t>
      </w:r>
      <w:r w:rsidR="008330E2">
        <w:t xml:space="preserve">. With respect to other non-Commonwealth fisheries, </w:t>
      </w:r>
      <w:r>
        <w:t xml:space="preserve">where possible, AFMA will </w:t>
      </w:r>
      <w:r w:rsidR="006C376A">
        <w:t>consider</w:t>
      </w:r>
      <w:r>
        <w:t xml:space="preserve"> impacts by </w:t>
      </w:r>
      <w:r w:rsidR="008330E2">
        <w:t>these other</w:t>
      </w:r>
      <w:r>
        <w:t xml:space="preserve"> fisheries and develop joint management responses with the relevant agencies.</w:t>
      </w:r>
    </w:p>
    <w:p w14:paraId="7EA35521" w14:textId="49B90BC4" w:rsidR="001A666E" w:rsidRPr="00AC7A6A" w:rsidRDefault="001A666E" w:rsidP="59E32CC1">
      <w:pPr>
        <w:pStyle w:val="Heading2"/>
        <w:rPr>
          <w:rFonts w:cs="Arial"/>
          <w:color w:val="1B818F"/>
          <w:sz w:val="32"/>
        </w:rPr>
      </w:pPr>
      <w:bookmarkStart w:id="9" w:name="_Toc87881735"/>
      <w:bookmarkStart w:id="10" w:name="_Toc96690205"/>
      <w:bookmarkStart w:id="11" w:name="_Toc96691413"/>
      <w:bookmarkStart w:id="12" w:name="_Toc129872438"/>
      <w:bookmarkEnd w:id="9"/>
      <w:bookmarkEnd w:id="10"/>
      <w:bookmarkEnd w:id="11"/>
      <w:r w:rsidRPr="59E32CC1">
        <w:rPr>
          <w:rFonts w:cs="Arial"/>
          <w:color w:val="1B818F"/>
          <w:sz w:val="32"/>
        </w:rPr>
        <w:lastRenderedPageBreak/>
        <w:t xml:space="preserve">ERM </w:t>
      </w:r>
      <w:r w:rsidR="006C376A" w:rsidRPr="59E32CC1">
        <w:rPr>
          <w:rFonts w:cs="Arial"/>
          <w:color w:val="1B818F"/>
          <w:sz w:val="32"/>
        </w:rPr>
        <w:t>policy</w:t>
      </w:r>
      <w:bookmarkEnd w:id="12"/>
    </w:p>
    <w:p w14:paraId="088C9BAC" w14:textId="7E75EF2A" w:rsidR="001A666E" w:rsidRDefault="001A666E" w:rsidP="001A666E">
      <w:r>
        <w:t xml:space="preserve">In pursuing its legislative objectives, AFMA has developed the ERM Guide (based on the ERAEF – a scientific methodology developed in association with CSIRO to identify and quantify risks posed by fishing to ecological sustainability). </w:t>
      </w:r>
    </w:p>
    <w:p w14:paraId="153CD8A0" w14:textId="7B85281F" w:rsidR="001A666E" w:rsidRDefault="001A666E" w:rsidP="001A666E">
      <w:r>
        <w:t xml:space="preserve">The ERM Guide has been written with the objectives of other Commonwealth policies </w:t>
      </w:r>
      <w:r w:rsidR="0030770C">
        <w:t xml:space="preserve">in mind </w:t>
      </w:r>
      <w:r>
        <w:t>(specifically the B</w:t>
      </w:r>
      <w:r w:rsidR="00BE7E83">
        <w:t xml:space="preserve">P </w:t>
      </w:r>
      <w:r>
        <w:t>and HSP), however, the ERM Guide may need to be updated to reflect changes to these policies in the future.</w:t>
      </w:r>
    </w:p>
    <w:p w14:paraId="5A4F1C02" w14:textId="77777777" w:rsidR="001A666E" w:rsidRPr="00AC7A6A" w:rsidRDefault="001A666E" w:rsidP="59E32CC1">
      <w:pPr>
        <w:pStyle w:val="Heading2"/>
        <w:rPr>
          <w:rFonts w:cs="Arial"/>
          <w:color w:val="1B818F"/>
          <w:sz w:val="32"/>
        </w:rPr>
      </w:pPr>
      <w:bookmarkStart w:id="13" w:name="_Toc129872439"/>
      <w:r w:rsidRPr="59E32CC1">
        <w:rPr>
          <w:rFonts w:cs="Arial"/>
          <w:color w:val="1B818F"/>
          <w:sz w:val="32"/>
        </w:rPr>
        <w:t>Outputs from the ERM Policy</w:t>
      </w:r>
      <w:bookmarkEnd w:id="13"/>
    </w:p>
    <w:p w14:paraId="27F2672C" w14:textId="0031987E" w:rsidR="001A666E" w:rsidRDefault="001A666E" w:rsidP="001A666E">
      <w:r>
        <w:t xml:space="preserve">ERM is one component of AFMA’s broader Fisheries Management Framework. </w:t>
      </w:r>
      <w:r w:rsidR="00182AAB">
        <w:t>ERAs will be completed for all Commonwealth fisheries in line with the requirements of the ERM Guide with the results incorporated into a Bycatch Strategy for each Commonwealth managed fishery.</w:t>
      </w:r>
    </w:p>
    <w:p w14:paraId="52E74831" w14:textId="266F5999" w:rsidR="001A666E" w:rsidRPr="00AC7A6A" w:rsidRDefault="001A666E" w:rsidP="59E32CC1">
      <w:pPr>
        <w:pStyle w:val="Heading2"/>
        <w:rPr>
          <w:rFonts w:cs="Arial"/>
          <w:color w:val="1B818F"/>
          <w:sz w:val="32"/>
        </w:rPr>
      </w:pPr>
      <w:bookmarkStart w:id="14" w:name="_Toc129872440"/>
      <w:r w:rsidRPr="59E32CC1">
        <w:rPr>
          <w:rFonts w:cs="Arial"/>
          <w:color w:val="1B818F"/>
          <w:sz w:val="32"/>
        </w:rPr>
        <w:t xml:space="preserve">Policy </w:t>
      </w:r>
      <w:r w:rsidR="006C376A" w:rsidRPr="59E32CC1">
        <w:rPr>
          <w:rFonts w:cs="Arial"/>
          <w:color w:val="1B818F"/>
          <w:sz w:val="32"/>
        </w:rPr>
        <w:t>review</w:t>
      </w:r>
      <w:bookmarkEnd w:id="14"/>
    </w:p>
    <w:p w14:paraId="0DC968A1" w14:textId="7612165F" w:rsidR="001A666E" w:rsidRDefault="001A666E" w:rsidP="001A666E">
      <w:r>
        <w:t xml:space="preserve">This policy will be reviewed every </w:t>
      </w:r>
      <w:r w:rsidR="006C376A">
        <w:t>five</w:t>
      </w:r>
      <w:r>
        <w:t xml:space="preserve"> years, or more frequently as required.</w:t>
      </w:r>
    </w:p>
    <w:p w14:paraId="02BFA064" w14:textId="63F4610E" w:rsidR="001A666E" w:rsidRPr="00AC7A6A" w:rsidRDefault="001A666E" w:rsidP="59E32CC1">
      <w:pPr>
        <w:pStyle w:val="Heading2"/>
        <w:rPr>
          <w:rFonts w:cs="Arial"/>
          <w:color w:val="1B818F"/>
          <w:sz w:val="32"/>
        </w:rPr>
      </w:pPr>
      <w:bookmarkStart w:id="15" w:name="_Toc129872441"/>
      <w:r w:rsidRPr="59E32CC1">
        <w:rPr>
          <w:rFonts w:cs="Arial"/>
          <w:color w:val="1B818F"/>
          <w:sz w:val="32"/>
        </w:rPr>
        <w:t xml:space="preserve">Policy </w:t>
      </w:r>
      <w:r w:rsidR="006C376A" w:rsidRPr="59E32CC1">
        <w:rPr>
          <w:rFonts w:cs="Arial"/>
          <w:color w:val="1B818F"/>
          <w:sz w:val="32"/>
        </w:rPr>
        <w:t>approval</w:t>
      </w:r>
      <w:bookmarkEnd w:id="15"/>
    </w:p>
    <w:p w14:paraId="0C78BCC7" w14:textId="384436B4" w:rsidR="001A666E" w:rsidRPr="001A666E" w:rsidRDefault="001A666E" w:rsidP="001A666E">
      <w:r w:rsidRPr="001A666E">
        <w:t xml:space="preserve">This policy was approved by the AFMA Commission </w:t>
      </w:r>
      <w:r w:rsidR="009B4E07" w:rsidRPr="009B4E07">
        <w:t xml:space="preserve">on </w:t>
      </w:r>
      <w:r w:rsidR="009B4E07" w:rsidRPr="002151D9">
        <w:rPr>
          <w:highlight w:val="yellow"/>
        </w:rPr>
        <w:t>[date]</w:t>
      </w:r>
      <w:r w:rsidRPr="001A666E">
        <w:t>.</w:t>
      </w:r>
    </w:p>
    <w:sectPr w:rsidR="001A666E" w:rsidRPr="001A666E" w:rsidSect="00E53CE8">
      <w:pgSz w:w="11906" w:h="16838" w:code="9"/>
      <w:pgMar w:top="1286" w:right="1134" w:bottom="1021" w:left="1134" w:header="340" w:footer="8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1F932" w14:textId="77777777" w:rsidR="006E411E" w:rsidRDefault="006E411E">
      <w:pPr>
        <w:spacing w:after="0" w:line="240" w:lineRule="auto"/>
      </w:pPr>
      <w:r>
        <w:separator/>
      </w:r>
    </w:p>
  </w:endnote>
  <w:endnote w:type="continuationSeparator" w:id="0">
    <w:p w14:paraId="6948773E" w14:textId="77777777" w:rsidR="006E411E" w:rsidRDefault="006E411E">
      <w:pPr>
        <w:spacing w:after="0" w:line="240" w:lineRule="auto"/>
      </w:pPr>
      <w:r>
        <w:continuationSeparator/>
      </w:r>
    </w:p>
  </w:endnote>
  <w:endnote w:type="continuationNotice" w:id="1">
    <w:p w14:paraId="2F12FAE3" w14:textId="77777777" w:rsidR="006E411E" w:rsidRDefault="006E41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F5896" w14:textId="77777777" w:rsidR="006C376A" w:rsidRDefault="006C3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91E13" w14:textId="77777777" w:rsidR="006C376A" w:rsidRDefault="006C37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801A0" w14:textId="572DA11C" w:rsidR="00456047" w:rsidRPr="009B4E07" w:rsidRDefault="00D2036E" w:rsidP="00456047">
    <w:pPr>
      <w:pStyle w:val="Footer"/>
      <w:tabs>
        <w:tab w:val="clear" w:pos="9639"/>
        <w:tab w:val="left" w:pos="4253"/>
        <w:tab w:val="right" w:pos="9638"/>
      </w:tabs>
      <w:rPr>
        <w:b/>
        <w:sz w:val="20"/>
        <w:szCs w:val="20"/>
      </w:rPr>
    </w:pPr>
    <w:r w:rsidRPr="009B4E07">
      <w:rPr>
        <w:rStyle w:val="footerfieldtextChar"/>
        <w:sz w:val="20"/>
        <w:szCs w:val="20"/>
      </w:rPr>
      <w:t>Securing Australia’s fishing future</w:t>
    </w:r>
    <w:r w:rsidRPr="009B4E07" w:rsidDel="00D2036E">
      <w:rPr>
        <w:rStyle w:val="footerfieldtextChar"/>
        <w:sz w:val="20"/>
        <w:szCs w:val="20"/>
      </w:rPr>
      <w:t xml:space="preserve"> </w:t>
    </w:r>
    <w:r w:rsidR="00456047" w:rsidRPr="009B4E07">
      <w:rPr>
        <w:sz w:val="20"/>
        <w:szCs w:val="20"/>
      </w:rPr>
      <w:tab/>
    </w:r>
    <w:r w:rsidR="00456047" w:rsidRPr="009B4E07">
      <w:rPr>
        <w:b/>
        <w:sz w:val="20"/>
        <w:szCs w:val="20"/>
      </w:rPr>
      <w:t>AFMA.GOV.AU</w:t>
    </w:r>
    <w:r w:rsidR="00456047" w:rsidRPr="009B4E07">
      <w:rPr>
        <w:b/>
        <w:sz w:val="20"/>
        <w:szCs w:val="20"/>
      </w:rPr>
      <w:tab/>
    </w:r>
    <w:r w:rsidR="00456047" w:rsidRPr="009B4E07">
      <w:rPr>
        <w:b/>
        <w:sz w:val="20"/>
        <w:szCs w:val="20"/>
      </w:rPr>
      <w:fldChar w:fldCharType="begin"/>
    </w:r>
    <w:r w:rsidR="00456047" w:rsidRPr="009B4E07">
      <w:rPr>
        <w:b/>
        <w:sz w:val="20"/>
        <w:szCs w:val="20"/>
      </w:rPr>
      <w:instrText xml:space="preserve"> PAGE  \* Arabic  \* MERGEFORMAT </w:instrText>
    </w:r>
    <w:r w:rsidR="00456047" w:rsidRPr="009B4E07">
      <w:rPr>
        <w:b/>
        <w:sz w:val="20"/>
        <w:szCs w:val="20"/>
      </w:rPr>
      <w:fldChar w:fldCharType="separate"/>
    </w:r>
    <w:r w:rsidR="00D93E81">
      <w:rPr>
        <w:b/>
        <w:noProof/>
        <w:sz w:val="20"/>
        <w:szCs w:val="20"/>
      </w:rPr>
      <w:t>4</w:t>
    </w:r>
    <w:r w:rsidR="00456047" w:rsidRPr="009B4E07">
      <w:rPr>
        <w:b/>
        <w:sz w:val="20"/>
        <w:szCs w:val="20"/>
      </w:rPr>
      <w:fldChar w:fldCharType="end"/>
    </w:r>
    <w:r w:rsidR="00456047" w:rsidRPr="009B4E07">
      <w:rPr>
        <w:b/>
        <w:sz w:val="20"/>
        <w:szCs w:val="20"/>
      </w:rPr>
      <w:t xml:space="preserve"> of </w:t>
    </w:r>
    <w:r w:rsidR="00456047" w:rsidRPr="009B4E07">
      <w:rPr>
        <w:b/>
        <w:sz w:val="20"/>
        <w:szCs w:val="20"/>
      </w:rPr>
      <w:fldChar w:fldCharType="begin"/>
    </w:r>
    <w:r w:rsidR="00456047" w:rsidRPr="009B4E07">
      <w:rPr>
        <w:b/>
        <w:sz w:val="20"/>
        <w:szCs w:val="20"/>
      </w:rPr>
      <w:instrText xml:space="preserve"> NUMPAGES  \# "0" \* Arabic  \* MERGEFORMAT </w:instrText>
    </w:r>
    <w:r w:rsidR="00456047" w:rsidRPr="009B4E07">
      <w:rPr>
        <w:b/>
        <w:sz w:val="20"/>
        <w:szCs w:val="20"/>
      </w:rPr>
      <w:fldChar w:fldCharType="separate"/>
    </w:r>
    <w:r w:rsidR="00D93E81">
      <w:rPr>
        <w:b/>
        <w:noProof/>
        <w:sz w:val="20"/>
        <w:szCs w:val="20"/>
      </w:rPr>
      <w:t>6</w:t>
    </w:r>
    <w:r w:rsidR="00456047" w:rsidRPr="009B4E07">
      <w:rPr>
        <w:b/>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5F95" w14:textId="7EA07FE2" w:rsidR="003760ED" w:rsidRPr="00456047" w:rsidRDefault="00456047" w:rsidP="00456047">
    <w:pPr>
      <w:pStyle w:val="Footer"/>
      <w:tabs>
        <w:tab w:val="left" w:pos="4536"/>
      </w:tabs>
      <w:rPr>
        <w:b/>
        <w:sz w:val="20"/>
        <w:szCs w:val="20"/>
      </w:rPr>
    </w:pPr>
    <w:r w:rsidRPr="00456047">
      <w:rPr>
        <w:b/>
        <w:sz w:val="20"/>
        <w:szCs w:val="20"/>
      </w:rPr>
      <w:t>Securing Australia’s fishing future</w:t>
    </w:r>
    <w:r w:rsidRPr="00456047">
      <w:rPr>
        <w:b/>
        <w:sz w:val="20"/>
        <w:szCs w:val="20"/>
      </w:rPr>
      <w:tab/>
      <w:t>AFMA.GOV.AU</w:t>
    </w:r>
    <w:r w:rsidRPr="00456047">
      <w:rPr>
        <w:b/>
        <w:sz w:val="20"/>
        <w:szCs w:val="20"/>
      </w:rPr>
      <w:tab/>
    </w:r>
    <w:r w:rsidRPr="00456047">
      <w:rPr>
        <w:b/>
        <w:sz w:val="20"/>
        <w:szCs w:val="20"/>
      </w:rPr>
      <w:fldChar w:fldCharType="begin"/>
    </w:r>
    <w:r w:rsidRPr="00456047">
      <w:rPr>
        <w:b/>
        <w:sz w:val="20"/>
        <w:szCs w:val="20"/>
      </w:rPr>
      <w:instrText xml:space="preserve"> PAGE  \* Arabic  \* MERGEFORMAT </w:instrText>
    </w:r>
    <w:r w:rsidRPr="00456047">
      <w:rPr>
        <w:b/>
        <w:sz w:val="20"/>
        <w:szCs w:val="20"/>
      </w:rPr>
      <w:fldChar w:fldCharType="separate"/>
    </w:r>
    <w:r w:rsidR="00D93E81">
      <w:rPr>
        <w:b/>
        <w:noProof/>
        <w:sz w:val="20"/>
        <w:szCs w:val="20"/>
      </w:rPr>
      <w:t>5</w:t>
    </w:r>
    <w:r w:rsidRPr="00456047">
      <w:rPr>
        <w:b/>
        <w:sz w:val="20"/>
        <w:szCs w:val="20"/>
      </w:rPr>
      <w:fldChar w:fldCharType="end"/>
    </w:r>
    <w:r w:rsidRPr="00456047">
      <w:rPr>
        <w:b/>
        <w:sz w:val="20"/>
        <w:szCs w:val="20"/>
      </w:rPr>
      <w:t xml:space="preserve"> of </w:t>
    </w:r>
    <w:r w:rsidRPr="00456047">
      <w:rPr>
        <w:b/>
        <w:sz w:val="20"/>
        <w:szCs w:val="20"/>
      </w:rPr>
      <w:fldChar w:fldCharType="begin"/>
    </w:r>
    <w:r w:rsidRPr="00456047">
      <w:rPr>
        <w:b/>
        <w:sz w:val="20"/>
        <w:szCs w:val="20"/>
      </w:rPr>
      <w:instrText xml:space="preserve"> NUMPAGES  \* Arabic  \* MERGEFORMAT </w:instrText>
    </w:r>
    <w:r w:rsidRPr="00456047">
      <w:rPr>
        <w:b/>
        <w:sz w:val="20"/>
        <w:szCs w:val="20"/>
      </w:rPr>
      <w:fldChar w:fldCharType="separate"/>
    </w:r>
    <w:r w:rsidR="00D93E81">
      <w:rPr>
        <w:b/>
        <w:noProof/>
        <w:sz w:val="20"/>
        <w:szCs w:val="20"/>
      </w:rPr>
      <w:t>6</w:t>
    </w:r>
    <w:r w:rsidRPr="00456047">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D872D" w14:textId="77777777" w:rsidR="006E411E" w:rsidRDefault="006E411E">
      <w:pPr>
        <w:spacing w:after="0" w:line="240" w:lineRule="auto"/>
      </w:pPr>
      <w:r>
        <w:separator/>
      </w:r>
    </w:p>
  </w:footnote>
  <w:footnote w:type="continuationSeparator" w:id="0">
    <w:p w14:paraId="3150C508" w14:textId="77777777" w:rsidR="006E411E" w:rsidRDefault="006E411E">
      <w:pPr>
        <w:spacing w:after="0" w:line="240" w:lineRule="auto"/>
      </w:pPr>
      <w:r>
        <w:continuationSeparator/>
      </w:r>
    </w:p>
  </w:footnote>
  <w:footnote w:type="continuationNotice" w:id="1">
    <w:p w14:paraId="56E7FC96" w14:textId="77777777" w:rsidR="006E411E" w:rsidRDefault="006E411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046DF" w14:textId="559B61DB" w:rsidR="006C376A" w:rsidRDefault="006A3807">
    <w:pPr>
      <w:pStyle w:val="Header"/>
    </w:pPr>
    <w:r>
      <w:rPr>
        <w:noProof/>
      </w:rPr>
      <w:pict w14:anchorId="3678D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85.3pt;height:194.1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022F6" w14:textId="3942DF28" w:rsidR="00A00F86" w:rsidRDefault="006A3807" w:rsidP="00A00F86">
    <w:r>
      <w:rPr>
        <w:noProof/>
      </w:rPr>
      <w:pict w14:anchorId="136F8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85.3pt;height:194.1pt;rotation:315;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00F86">
      <w:rPr>
        <w:noProof/>
        <w:lang w:eastAsia="en-AU"/>
      </w:rPr>
      <w:drawing>
        <wp:inline distT="0" distB="0" distL="0" distR="0" wp14:anchorId="707BCCF3" wp14:editId="58727240">
          <wp:extent cx="5731510" cy="1101725"/>
          <wp:effectExtent l="0" t="0" r="2540" b="3175"/>
          <wp:docPr id="4" name="Picture 4" descr="Australian Fisheries Management Authority Logo" title="Australian Fisheries Manage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MA_inlin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01725"/>
                  </a:xfrm>
                  <a:prstGeom prst="rect">
                    <a:avLst/>
                  </a:prstGeom>
                </pic:spPr>
              </pic:pic>
            </a:graphicData>
          </a:graphic>
        </wp:inline>
      </w:drawing>
    </w:r>
    <w:r w:rsidR="00FF4AE5" w:rsidRPr="00FF4AE5">
      <w:rPr>
        <w:noProof/>
        <w:lang w:eastAsia="en-AU"/>
      </w:rPr>
      <mc:AlternateContent>
        <mc:Choice Requires="wps">
          <w:drawing>
            <wp:anchor distT="0" distB="0" distL="114300" distR="114300" simplePos="0" relativeHeight="251656704" behindDoc="0" locked="1" layoutInCell="1" allowOverlap="1" wp14:anchorId="3995DCE3" wp14:editId="4E848E30">
              <wp:simplePos x="0" y="0"/>
              <wp:positionH relativeFrom="page">
                <wp:posOffset>-571500</wp:posOffset>
              </wp:positionH>
              <wp:positionV relativeFrom="page">
                <wp:posOffset>5539740</wp:posOffset>
              </wp:positionV>
              <wp:extent cx="9427845" cy="6257925"/>
              <wp:effectExtent l="0" t="0" r="1905" b="9525"/>
              <wp:wrapNone/>
              <wp:docPr id="9" name="Freeform: Shape 9" descr="Turquoise design element" title="Design wa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V="1">
                        <a:off x="0" y="0"/>
                        <a:ext cx="9427845" cy="6257925"/>
                      </a:xfrm>
                      <a:custGeom>
                        <a:avLst/>
                        <a:gdLst>
                          <a:gd name="connsiteX0" fmla="*/ 0 w 6000750"/>
                          <a:gd name="connsiteY0" fmla="*/ 466725 h 3733800"/>
                          <a:gd name="connsiteX1" fmla="*/ 6000750 w 6000750"/>
                          <a:gd name="connsiteY1" fmla="*/ 466725 h 3733800"/>
                          <a:gd name="connsiteX2" fmla="*/ 6000750 w 6000750"/>
                          <a:gd name="connsiteY2" fmla="*/ 3267075 h 3733800"/>
                          <a:gd name="connsiteX3" fmla="*/ 0 w 6000750"/>
                          <a:gd name="connsiteY3" fmla="*/ 3267075 h 3733800"/>
                          <a:gd name="connsiteX4" fmla="*/ 0 w 6000750"/>
                          <a:gd name="connsiteY4" fmla="*/ 466725 h 3733800"/>
                          <a:gd name="connsiteX0" fmla="*/ 0 w 6362700"/>
                          <a:gd name="connsiteY0" fmla="*/ 353399 h 3602855"/>
                          <a:gd name="connsiteX1" fmla="*/ 6362700 w 6362700"/>
                          <a:gd name="connsiteY1" fmla="*/ 1420199 h 3602855"/>
                          <a:gd name="connsiteX2" fmla="*/ 6000750 w 6362700"/>
                          <a:gd name="connsiteY2" fmla="*/ 3153749 h 3602855"/>
                          <a:gd name="connsiteX3" fmla="*/ 0 w 6362700"/>
                          <a:gd name="connsiteY3" fmla="*/ 3153749 h 3602855"/>
                          <a:gd name="connsiteX4" fmla="*/ 0 w 6362700"/>
                          <a:gd name="connsiteY4" fmla="*/ 353399 h 3602855"/>
                          <a:gd name="connsiteX0" fmla="*/ 0 w 6305550"/>
                          <a:gd name="connsiteY0" fmla="*/ 398758 h 3648214"/>
                          <a:gd name="connsiteX1" fmla="*/ 6305550 w 6305550"/>
                          <a:gd name="connsiteY1" fmla="*/ 893979 h 3648214"/>
                          <a:gd name="connsiteX2" fmla="*/ 6000750 w 6305550"/>
                          <a:gd name="connsiteY2" fmla="*/ 3199108 h 3648214"/>
                          <a:gd name="connsiteX3" fmla="*/ 0 w 6305550"/>
                          <a:gd name="connsiteY3" fmla="*/ 3199108 h 3648214"/>
                          <a:gd name="connsiteX4" fmla="*/ 0 w 6305550"/>
                          <a:gd name="connsiteY4" fmla="*/ 398758 h 3648214"/>
                          <a:gd name="connsiteX0" fmla="*/ 0 w 6305550"/>
                          <a:gd name="connsiteY0" fmla="*/ 398758 h 4337316"/>
                          <a:gd name="connsiteX1" fmla="*/ 6305550 w 6305550"/>
                          <a:gd name="connsiteY1" fmla="*/ 893979 h 4337316"/>
                          <a:gd name="connsiteX2" fmla="*/ 6210300 w 6305550"/>
                          <a:gd name="connsiteY2" fmla="*/ 3961137 h 4337316"/>
                          <a:gd name="connsiteX3" fmla="*/ 0 w 6305550"/>
                          <a:gd name="connsiteY3" fmla="*/ 3199108 h 4337316"/>
                          <a:gd name="connsiteX4" fmla="*/ 0 w 6305550"/>
                          <a:gd name="connsiteY4" fmla="*/ 398758 h 4337316"/>
                          <a:gd name="connsiteX0" fmla="*/ 133350 w 6438900"/>
                          <a:gd name="connsiteY0" fmla="*/ 398758 h 4365092"/>
                          <a:gd name="connsiteX1" fmla="*/ 6438900 w 6438900"/>
                          <a:gd name="connsiteY1" fmla="*/ 893979 h 4365092"/>
                          <a:gd name="connsiteX2" fmla="*/ 6343650 w 6438900"/>
                          <a:gd name="connsiteY2" fmla="*/ 3961137 h 4365092"/>
                          <a:gd name="connsiteX3" fmla="*/ 0 w 6438900"/>
                          <a:gd name="connsiteY3" fmla="*/ 3522978 h 4365092"/>
                          <a:gd name="connsiteX4" fmla="*/ 133350 w 6438900"/>
                          <a:gd name="connsiteY4" fmla="*/ 398758 h 4365092"/>
                          <a:gd name="connsiteX0" fmla="*/ 133350 w 6438900"/>
                          <a:gd name="connsiteY0" fmla="*/ 398758 h 4604286"/>
                          <a:gd name="connsiteX1" fmla="*/ 6438900 w 6438900"/>
                          <a:gd name="connsiteY1" fmla="*/ 893979 h 4604286"/>
                          <a:gd name="connsiteX2" fmla="*/ 6343650 w 6438900"/>
                          <a:gd name="connsiteY2" fmla="*/ 3961137 h 4604286"/>
                          <a:gd name="connsiteX3" fmla="*/ 0 w 6438900"/>
                          <a:gd name="connsiteY3" fmla="*/ 3522978 h 4604286"/>
                          <a:gd name="connsiteX4" fmla="*/ 133350 w 6438900"/>
                          <a:gd name="connsiteY4" fmla="*/ 398758 h 4604286"/>
                          <a:gd name="connsiteX0" fmla="*/ 133350 w 6438900"/>
                          <a:gd name="connsiteY0" fmla="*/ 398758 h 3961137"/>
                          <a:gd name="connsiteX1" fmla="*/ 6438900 w 6438900"/>
                          <a:gd name="connsiteY1" fmla="*/ 893979 h 3961137"/>
                          <a:gd name="connsiteX2" fmla="*/ 6343650 w 6438900"/>
                          <a:gd name="connsiteY2" fmla="*/ 3961137 h 3961137"/>
                          <a:gd name="connsiteX3" fmla="*/ 0 w 6438900"/>
                          <a:gd name="connsiteY3" fmla="*/ 3522978 h 3961137"/>
                          <a:gd name="connsiteX4" fmla="*/ 133350 w 6438900"/>
                          <a:gd name="connsiteY4" fmla="*/ 398758 h 3961137"/>
                          <a:gd name="connsiteX0" fmla="*/ 76200 w 6381750"/>
                          <a:gd name="connsiteY0" fmla="*/ 398758 h 3961137"/>
                          <a:gd name="connsiteX1" fmla="*/ 6381750 w 6381750"/>
                          <a:gd name="connsiteY1" fmla="*/ 893979 h 3961137"/>
                          <a:gd name="connsiteX2" fmla="*/ 6286500 w 6381750"/>
                          <a:gd name="connsiteY2" fmla="*/ 3961137 h 3961137"/>
                          <a:gd name="connsiteX3" fmla="*/ 0 w 6381750"/>
                          <a:gd name="connsiteY3" fmla="*/ 3522978 h 3961137"/>
                          <a:gd name="connsiteX4" fmla="*/ 76200 w 6381750"/>
                          <a:gd name="connsiteY4" fmla="*/ 398758 h 3961137"/>
                          <a:gd name="connsiteX0" fmla="*/ 0 w 6877050"/>
                          <a:gd name="connsiteY0" fmla="*/ 397053 h 3978482"/>
                          <a:gd name="connsiteX1" fmla="*/ 6877050 w 6877050"/>
                          <a:gd name="connsiteY1" fmla="*/ 911324 h 3978482"/>
                          <a:gd name="connsiteX2" fmla="*/ 6781800 w 6877050"/>
                          <a:gd name="connsiteY2" fmla="*/ 3978482 h 3978482"/>
                          <a:gd name="connsiteX3" fmla="*/ 495300 w 6877050"/>
                          <a:gd name="connsiteY3" fmla="*/ 3540323 h 3978482"/>
                          <a:gd name="connsiteX4" fmla="*/ 0 w 6877050"/>
                          <a:gd name="connsiteY4" fmla="*/ 397053 h 3978482"/>
                          <a:gd name="connsiteX0" fmla="*/ 0 w 6877050"/>
                          <a:gd name="connsiteY0" fmla="*/ 397053 h 4184550"/>
                          <a:gd name="connsiteX1" fmla="*/ 6877050 w 6877050"/>
                          <a:gd name="connsiteY1" fmla="*/ 911324 h 4184550"/>
                          <a:gd name="connsiteX2" fmla="*/ 6781800 w 6877050"/>
                          <a:gd name="connsiteY2" fmla="*/ 3978482 h 4184550"/>
                          <a:gd name="connsiteX3" fmla="*/ 236764 w 6877050"/>
                          <a:gd name="connsiteY3" fmla="*/ 4093530 h 4184550"/>
                          <a:gd name="connsiteX4" fmla="*/ 0 w 6877050"/>
                          <a:gd name="connsiteY4" fmla="*/ 397053 h 4184550"/>
                          <a:gd name="connsiteX0" fmla="*/ 0 w 6877050"/>
                          <a:gd name="connsiteY0" fmla="*/ 397053 h 4093531"/>
                          <a:gd name="connsiteX1" fmla="*/ 6877050 w 6877050"/>
                          <a:gd name="connsiteY1" fmla="*/ 911324 h 4093531"/>
                          <a:gd name="connsiteX2" fmla="*/ 6781800 w 6877050"/>
                          <a:gd name="connsiteY2" fmla="*/ 3978482 h 4093531"/>
                          <a:gd name="connsiteX3" fmla="*/ 236764 w 6877050"/>
                          <a:gd name="connsiteY3" fmla="*/ 4093530 h 4093531"/>
                          <a:gd name="connsiteX4" fmla="*/ 0 w 6877050"/>
                          <a:gd name="connsiteY4" fmla="*/ 397053 h 4093531"/>
                          <a:gd name="connsiteX0" fmla="*/ 0 w 6877050"/>
                          <a:gd name="connsiteY0" fmla="*/ 397053 h 4109838"/>
                          <a:gd name="connsiteX1" fmla="*/ 6877050 w 6877050"/>
                          <a:gd name="connsiteY1" fmla="*/ 911324 h 4109838"/>
                          <a:gd name="connsiteX2" fmla="*/ 6781800 w 6877050"/>
                          <a:gd name="connsiteY2" fmla="*/ 3978482 h 4109838"/>
                          <a:gd name="connsiteX3" fmla="*/ 236764 w 6877050"/>
                          <a:gd name="connsiteY3" fmla="*/ 4093530 h 4109838"/>
                          <a:gd name="connsiteX4" fmla="*/ 0 w 6877050"/>
                          <a:gd name="connsiteY4" fmla="*/ 397053 h 4109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77050" h="4109838">
                            <a:moveTo>
                              <a:pt x="0" y="397053"/>
                            </a:moveTo>
                            <a:cubicBezTo>
                              <a:pt x="2000250" y="-1158697"/>
                              <a:pt x="4876800" y="2467074"/>
                              <a:pt x="6877050" y="911324"/>
                            </a:cubicBezTo>
                            <a:cubicBezTo>
                              <a:pt x="6877050" y="1844774"/>
                              <a:pt x="6781800" y="3045032"/>
                              <a:pt x="6781800" y="3978482"/>
                            </a:cubicBezTo>
                            <a:cubicBezTo>
                              <a:pt x="3867150" y="3933846"/>
                              <a:pt x="3888921" y="4172998"/>
                              <a:pt x="236764" y="4093530"/>
                            </a:cubicBezTo>
                            <a:lnTo>
                              <a:pt x="0" y="397053"/>
                            </a:lnTo>
                            <a:close/>
                          </a:path>
                        </a:pathLst>
                      </a:custGeom>
                      <a:solidFill>
                        <a:srgbClr val="5EC2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0C8F1638">
            <v:shape id="Freeform: Shape 9" style="position:absolute;margin-left:-45pt;margin-top:436.2pt;width:742.35pt;height:492.75pt;rotation:180;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Design wave - Description: Turquoise design element" coordsize="6877050,4109838" o:spid="_x0000_s1026" fillcolor="#5ec2a5" stroked="f" strokeweight="2pt" path="m,397053c2000250,-1158697,4876800,2467074,6877050,911324v,933450,-95250,2133708,-95250,3067158c3867150,3933846,3888921,4172998,236764,4093530l,3970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" w14:anchorId="45DA8350">
              <v:path arrowok="t" o:connecttype="custom" o:connectlocs="0,604580;9427845,1387645;9297265,6057913;324583,6233093;0,604580" o:connectangles="0,0,0,0,0"/>
              <o:lock v:ext="edit" aspectratio="t"/>
              <w10:wrap anchorx="page" anchory="page"/>
              <w10:anchorlock/>
            </v:shape>
          </w:pict>
        </mc:Fallback>
      </mc:AlternateContent>
    </w:r>
    <w:r w:rsidR="00FF4AE5" w:rsidRPr="00FF4AE5">
      <w:rPr>
        <w:noProof/>
        <w:lang w:eastAsia="en-AU"/>
      </w:rPr>
      <mc:AlternateContent>
        <mc:Choice Requires="wps">
          <w:drawing>
            <wp:anchor distT="0" distB="0" distL="114300" distR="114300" simplePos="0" relativeHeight="251657728" behindDoc="0" locked="0" layoutInCell="1" allowOverlap="1" wp14:anchorId="6F007A4E" wp14:editId="4E4FB296">
              <wp:simplePos x="0" y="0"/>
              <wp:positionH relativeFrom="margin">
                <wp:posOffset>-1246505</wp:posOffset>
              </wp:positionH>
              <wp:positionV relativeFrom="paragraph">
                <wp:posOffset>5779770</wp:posOffset>
              </wp:positionV>
              <wp:extent cx="8858250" cy="5029200"/>
              <wp:effectExtent l="0" t="0" r="15240" b="24765"/>
              <wp:wrapNone/>
              <wp:docPr id="10" name="Freeform: Shape 10" descr="Image of calamri, salad, lemon and seafood sauce on white plates on front cover of report" title="Image of seafood dish on front cover of report"/>
              <wp:cNvGraphicFramePr/>
              <a:graphic xmlns:a="http://schemas.openxmlformats.org/drawingml/2006/main">
                <a:graphicData uri="http://schemas.microsoft.com/office/word/2010/wordprocessingShape">
                  <wps:wsp>
                    <wps:cNvSpPr/>
                    <wps:spPr>
                      <a:xfrm rot="10800000" flipV="1">
                        <a:off x="0" y="0"/>
                        <a:ext cx="8858250" cy="5029200"/>
                      </a:xfrm>
                      <a:custGeom>
                        <a:avLst/>
                        <a:gdLst>
                          <a:gd name="connsiteX0" fmla="*/ 0 w 6000750"/>
                          <a:gd name="connsiteY0" fmla="*/ 466725 h 3733800"/>
                          <a:gd name="connsiteX1" fmla="*/ 6000750 w 6000750"/>
                          <a:gd name="connsiteY1" fmla="*/ 466725 h 3733800"/>
                          <a:gd name="connsiteX2" fmla="*/ 6000750 w 6000750"/>
                          <a:gd name="connsiteY2" fmla="*/ 3267075 h 3733800"/>
                          <a:gd name="connsiteX3" fmla="*/ 0 w 6000750"/>
                          <a:gd name="connsiteY3" fmla="*/ 3267075 h 3733800"/>
                          <a:gd name="connsiteX4" fmla="*/ 0 w 6000750"/>
                          <a:gd name="connsiteY4" fmla="*/ 466725 h 3733800"/>
                          <a:gd name="connsiteX0" fmla="*/ 0 w 6362700"/>
                          <a:gd name="connsiteY0" fmla="*/ 353399 h 3602855"/>
                          <a:gd name="connsiteX1" fmla="*/ 6362700 w 6362700"/>
                          <a:gd name="connsiteY1" fmla="*/ 1420199 h 3602855"/>
                          <a:gd name="connsiteX2" fmla="*/ 6000750 w 6362700"/>
                          <a:gd name="connsiteY2" fmla="*/ 3153749 h 3602855"/>
                          <a:gd name="connsiteX3" fmla="*/ 0 w 6362700"/>
                          <a:gd name="connsiteY3" fmla="*/ 3153749 h 3602855"/>
                          <a:gd name="connsiteX4" fmla="*/ 0 w 6362700"/>
                          <a:gd name="connsiteY4" fmla="*/ 353399 h 3602855"/>
                          <a:gd name="connsiteX0" fmla="*/ 0 w 6305550"/>
                          <a:gd name="connsiteY0" fmla="*/ 398758 h 3648214"/>
                          <a:gd name="connsiteX1" fmla="*/ 6305550 w 6305550"/>
                          <a:gd name="connsiteY1" fmla="*/ 893979 h 3648214"/>
                          <a:gd name="connsiteX2" fmla="*/ 6000750 w 6305550"/>
                          <a:gd name="connsiteY2" fmla="*/ 3199108 h 3648214"/>
                          <a:gd name="connsiteX3" fmla="*/ 0 w 6305550"/>
                          <a:gd name="connsiteY3" fmla="*/ 3199108 h 3648214"/>
                          <a:gd name="connsiteX4" fmla="*/ 0 w 6305550"/>
                          <a:gd name="connsiteY4" fmla="*/ 398758 h 3648214"/>
                          <a:gd name="connsiteX0" fmla="*/ 0 w 6305550"/>
                          <a:gd name="connsiteY0" fmla="*/ 398758 h 4337316"/>
                          <a:gd name="connsiteX1" fmla="*/ 6305550 w 6305550"/>
                          <a:gd name="connsiteY1" fmla="*/ 893979 h 4337316"/>
                          <a:gd name="connsiteX2" fmla="*/ 6210300 w 6305550"/>
                          <a:gd name="connsiteY2" fmla="*/ 3961137 h 4337316"/>
                          <a:gd name="connsiteX3" fmla="*/ 0 w 6305550"/>
                          <a:gd name="connsiteY3" fmla="*/ 3199108 h 4337316"/>
                          <a:gd name="connsiteX4" fmla="*/ 0 w 6305550"/>
                          <a:gd name="connsiteY4" fmla="*/ 398758 h 4337316"/>
                          <a:gd name="connsiteX0" fmla="*/ 133350 w 6438900"/>
                          <a:gd name="connsiteY0" fmla="*/ 398758 h 4365092"/>
                          <a:gd name="connsiteX1" fmla="*/ 6438900 w 6438900"/>
                          <a:gd name="connsiteY1" fmla="*/ 893979 h 4365092"/>
                          <a:gd name="connsiteX2" fmla="*/ 6343650 w 6438900"/>
                          <a:gd name="connsiteY2" fmla="*/ 3961137 h 4365092"/>
                          <a:gd name="connsiteX3" fmla="*/ 0 w 6438900"/>
                          <a:gd name="connsiteY3" fmla="*/ 3522978 h 4365092"/>
                          <a:gd name="connsiteX4" fmla="*/ 133350 w 6438900"/>
                          <a:gd name="connsiteY4" fmla="*/ 398758 h 4365092"/>
                          <a:gd name="connsiteX0" fmla="*/ 133350 w 6438900"/>
                          <a:gd name="connsiteY0" fmla="*/ 398758 h 4604286"/>
                          <a:gd name="connsiteX1" fmla="*/ 6438900 w 6438900"/>
                          <a:gd name="connsiteY1" fmla="*/ 893979 h 4604286"/>
                          <a:gd name="connsiteX2" fmla="*/ 6343650 w 6438900"/>
                          <a:gd name="connsiteY2" fmla="*/ 3961137 h 4604286"/>
                          <a:gd name="connsiteX3" fmla="*/ 0 w 6438900"/>
                          <a:gd name="connsiteY3" fmla="*/ 3522978 h 4604286"/>
                          <a:gd name="connsiteX4" fmla="*/ 133350 w 6438900"/>
                          <a:gd name="connsiteY4" fmla="*/ 398758 h 4604286"/>
                          <a:gd name="connsiteX0" fmla="*/ 133350 w 6438900"/>
                          <a:gd name="connsiteY0" fmla="*/ 398758 h 3961137"/>
                          <a:gd name="connsiteX1" fmla="*/ 6438900 w 6438900"/>
                          <a:gd name="connsiteY1" fmla="*/ 893979 h 3961137"/>
                          <a:gd name="connsiteX2" fmla="*/ 6343650 w 6438900"/>
                          <a:gd name="connsiteY2" fmla="*/ 3961137 h 3961137"/>
                          <a:gd name="connsiteX3" fmla="*/ 0 w 6438900"/>
                          <a:gd name="connsiteY3" fmla="*/ 3522978 h 3961137"/>
                          <a:gd name="connsiteX4" fmla="*/ 133350 w 6438900"/>
                          <a:gd name="connsiteY4" fmla="*/ 398758 h 3961137"/>
                          <a:gd name="connsiteX0" fmla="*/ 76200 w 6381750"/>
                          <a:gd name="connsiteY0" fmla="*/ 398758 h 3961137"/>
                          <a:gd name="connsiteX1" fmla="*/ 6381750 w 6381750"/>
                          <a:gd name="connsiteY1" fmla="*/ 893979 h 3961137"/>
                          <a:gd name="connsiteX2" fmla="*/ 6286500 w 6381750"/>
                          <a:gd name="connsiteY2" fmla="*/ 3961137 h 3961137"/>
                          <a:gd name="connsiteX3" fmla="*/ 0 w 6381750"/>
                          <a:gd name="connsiteY3" fmla="*/ 3522978 h 3961137"/>
                          <a:gd name="connsiteX4" fmla="*/ 76200 w 6381750"/>
                          <a:gd name="connsiteY4" fmla="*/ 398758 h 3961137"/>
                          <a:gd name="connsiteX0" fmla="*/ 0 w 6877050"/>
                          <a:gd name="connsiteY0" fmla="*/ 397053 h 3978482"/>
                          <a:gd name="connsiteX1" fmla="*/ 6877050 w 6877050"/>
                          <a:gd name="connsiteY1" fmla="*/ 911324 h 3978482"/>
                          <a:gd name="connsiteX2" fmla="*/ 6781800 w 6877050"/>
                          <a:gd name="connsiteY2" fmla="*/ 3978482 h 3978482"/>
                          <a:gd name="connsiteX3" fmla="*/ 495300 w 6877050"/>
                          <a:gd name="connsiteY3" fmla="*/ 3540323 h 3978482"/>
                          <a:gd name="connsiteX4" fmla="*/ 0 w 6877050"/>
                          <a:gd name="connsiteY4" fmla="*/ 397053 h 3978482"/>
                          <a:gd name="connsiteX0" fmla="*/ 0 w 6877050"/>
                          <a:gd name="connsiteY0" fmla="*/ 397053 h 4184550"/>
                          <a:gd name="connsiteX1" fmla="*/ 6877050 w 6877050"/>
                          <a:gd name="connsiteY1" fmla="*/ 911324 h 4184550"/>
                          <a:gd name="connsiteX2" fmla="*/ 6781800 w 6877050"/>
                          <a:gd name="connsiteY2" fmla="*/ 3978482 h 4184550"/>
                          <a:gd name="connsiteX3" fmla="*/ 236764 w 6877050"/>
                          <a:gd name="connsiteY3" fmla="*/ 4093530 h 4184550"/>
                          <a:gd name="connsiteX4" fmla="*/ 0 w 6877050"/>
                          <a:gd name="connsiteY4" fmla="*/ 397053 h 4184550"/>
                          <a:gd name="connsiteX0" fmla="*/ 0 w 6877050"/>
                          <a:gd name="connsiteY0" fmla="*/ 397053 h 4093531"/>
                          <a:gd name="connsiteX1" fmla="*/ 6877050 w 6877050"/>
                          <a:gd name="connsiteY1" fmla="*/ 911324 h 4093531"/>
                          <a:gd name="connsiteX2" fmla="*/ 6781800 w 6877050"/>
                          <a:gd name="connsiteY2" fmla="*/ 3978482 h 4093531"/>
                          <a:gd name="connsiteX3" fmla="*/ 236764 w 6877050"/>
                          <a:gd name="connsiteY3" fmla="*/ 4093530 h 4093531"/>
                          <a:gd name="connsiteX4" fmla="*/ 0 w 6877050"/>
                          <a:gd name="connsiteY4" fmla="*/ 397053 h 4093531"/>
                          <a:gd name="connsiteX0" fmla="*/ 0 w 6877050"/>
                          <a:gd name="connsiteY0" fmla="*/ 397053 h 4109838"/>
                          <a:gd name="connsiteX1" fmla="*/ 6877050 w 6877050"/>
                          <a:gd name="connsiteY1" fmla="*/ 911324 h 4109838"/>
                          <a:gd name="connsiteX2" fmla="*/ 6781800 w 6877050"/>
                          <a:gd name="connsiteY2" fmla="*/ 3978482 h 4109838"/>
                          <a:gd name="connsiteX3" fmla="*/ 236764 w 6877050"/>
                          <a:gd name="connsiteY3" fmla="*/ 4093530 h 4109838"/>
                          <a:gd name="connsiteX4" fmla="*/ 0 w 6877050"/>
                          <a:gd name="connsiteY4" fmla="*/ 397053 h 4109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77050" h="4109838">
                            <a:moveTo>
                              <a:pt x="0" y="397053"/>
                            </a:moveTo>
                            <a:cubicBezTo>
                              <a:pt x="2000250" y="-1158697"/>
                              <a:pt x="4876800" y="2467074"/>
                              <a:pt x="6877050" y="911324"/>
                            </a:cubicBezTo>
                            <a:cubicBezTo>
                              <a:pt x="6877050" y="1844774"/>
                              <a:pt x="6781800" y="3045032"/>
                              <a:pt x="6781800" y="3978482"/>
                            </a:cubicBezTo>
                            <a:cubicBezTo>
                              <a:pt x="3867150" y="3933846"/>
                              <a:pt x="3888921" y="4172998"/>
                              <a:pt x="236764" y="4093530"/>
                            </a:cubicBezTo>
                            <a:lnTo>
                              <a:pt x="0" y="397053"/>
                            </a:lnTo>
                            <a:close/>
                          </a:path>
                        </a:pathLst>
                      </a:custGeom>
                      <a:blipFill dpi="0" rotWithShape="1">
                        <a:blip r:embed="rId2">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201EB737">
            <v:shape id="Freeform: Shape 10" style="position:absolute;margin-left:-98.15pt;margin-top:455.1pt;width:697.5pt;height:396pt;rotation:180;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Image of seafood dish on front cover of report - Description: Image of calamri, salad, lemon and seafood sauce on white plates on front cover of report" coordsize="6877050,4109838" o:spid="_x0000_s1026" strokecolor="white [3212]" strokeweight="2pt" path="m,397053c2000250,-1158697,4876800,2467074,6877050,911324v,933450,-95250,2133708,-95250,3067158c3867150,3933846,3888921,4172998,236764,4093530l,397053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" w14:anchorId="5C45E9A6">
              <v:fill type="frame" o:title="Image of calamri, salad, lemon and seafood sauce on white plates on front cover of report" recolor="t" rotate="t" r:id="rId3"/>
              <v:path arrowok="t" o:connecttype="custom" o:connectlocs="0,485873;8858250,1115185;8735560,4868460;304973,5009244;0,485873" o:connectangles="0,0,0,0,0"/>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AD2CB" w14:textId="4265C1EC" w:rsidR="006C376A" w:rsidRDefault="006A3807">
    <w:pPr>
      <w:pStyle w:val="Header"/>
    </w:pPr>
    <w:r>
      <w:rPr>
        <w:noProof/>
      </w:rPr>
      <w:pict w14:anchorId="56241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style="position:absolute;margin-left:0;margin-top:0;width:485.3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2BFAD" w14:textId="2B9DAA13" w:rsidR="006C376A" w:rsidRDefault="006A3807">
    <w:pPr>
      <w:pStyle w:val="Header"/>
    </w:pPr>
    <w:r>
      <w:rPr>
        <w:noProof/>
      </w:rPr>
      <w:pict w14:anchorId="48E59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85.3pt;height:194.1pt;rotation:315;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8223A" w14:textId="3929B4C6" w:rsidR="003760ED" w:rsidRPr="00251382" w:rsidRDefault="006A3807" w:rsidP="00251382">
    <w:pPr>
      <w:rPr>
        <w:sz w:val="20"/>
      </w:rPr>
    </w:pPr>
    <w:r>
      <w:rPr>
        <w:noProof/>
      </w:rPr>
      <w:pict w14:anchorId="3C54F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85.3pt;height:194.1pt;rotation:315;z-index:-251646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4429B" w:rsidRPr="00E4429B">
      <w:rPr>
        <w:sz w:val="20"/>
      </w:rPr>
      <w:t>Fisheries Management Paper 14</w:t>
    </w:r>
    <w:r w:rsidR="00E4429B">
      <w:rPr>
        <w:sz w:val="20"/>
      </w:rPr>
      <w:t xml:space="preserve"> - </w:t>
    </w:r>
    <w:r w:rsidR="00E4429B" w:rsidRPr="00E4429B">
      <w:rPr>
        <w:sz w:val="20"/>
      </w:rPr>
      <w:t>AFMA’s Approach to Ecological Risk Management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2B0D7" w14:textId="2ED72C1A" w:rsidR="006C376A" w:rsidRDefault="006A3807">
    <w:pPr>
      <w:pStyle w:val="Header"/>
    </w:pPr>
    <w:r>
      <w:rPr>
        <w:noProof/>
      </w:rPr>
      <w:pict w14:anchorId="6FB5DC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85.3pt;height:194.1pt;rotation:315;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CAE3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A05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8E2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FE86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7E1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E4AC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4D3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E419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5085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442A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B018A"/>
    <w:multiLevelType w:val="multilevel"/>
    <w:tmpl w:val="82240734"/>
    <w:lvl w:ilvl="0">
      <w:start w:val="1"/>
      <w:numFmt w:val="none"/>
      <w:lvlText w:val=""/>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pStyle w:val="Heading4-Numbered"/>
      <w:lvlText w:val="%1%2.%3.%4"/>
      <w:lvlJc w:val="left"/>
      <w:pPr>
        <w:ind w:left="864" w:hanging="864"/>
      </w:pPr>
      <w:rPr>
        <w:rFonts w:hint="default"/>
      </w:rPr>
    </w:lvl>
    <w:lvl w:ilvl="4">
      <w:start w:val="1"/>
      <w:numFmt w:val="decimal"/>
      <w:pStyle w:val="Heading5-Numbered"/>
      <w:lvlText w:val="%2.%3.%4.%5"/>
      <w:lvlJc w:val="left"/>
      <w:pPr>
        <w:ind w:left="1008" w:hanging="1008"/>
      </w:pPr>
      <w:rPr>
        <w:rFonts w:hint="default"/>
      </w:rPr>
    </w:lvl>
    <w:lvl w:ilvl="5">
      <w:start w:val="1"/>
      <w:numFmt w:val="decimal"/>
      <w:pStyle w:val="Heading6-Numbered"/>
      <w:lvlText w:val="%1%2.%3.%4.%5.%6"/>
      <w:lvlJc w:val="left"/>
      <w:pPr>
        <w:ind w:left="1152" w:hanging="1152"/>
      </w:pPr>
      <w:rPr>
        <w:rFonts w:hint="default"/>
      </w:rPr>
    </w:lvl>
    <w:lvl w:ilvl="6">
      <w:start w:val="1"/>
      <w:numFmt w:val="decimal"/>
      <w:pStyle w:val="Heading7-Numbered"/>
      <w:lvlText w:val="%1%2.%3.%4.%5.%6.%7"/>
      <w:lvlJc w:val="left"/>
      <w:pPr>
        <w:ind w:left="1296" w:hanging="1296"/>
      </w:pPr>
      <w:rPr>
        <w:rFonts w:hint="default"/>
      </w:rPr>
    </w:lvl>
    <w:lvl w:ilvl="7">
      <w:start w:val="1"/>
      <w:numFmt w:val="decimal"/>
      <w:pStyle w:val="Heading8-Numbered"/>
      <w:lvlText w:val="%1%2.%3.%4.%5.%6.%7.%8"/>
      <w:lvlJc w:val="left"/>
      <w:pPr>
        <w:ind w:left="1440" w:hanging="1440"/>
      </w:pPr>
      <w:rPr>
        <w:rFonts w:hint="default"/>
      </w:rPr>
    </w:lvl>
    <w:lvl w:ilvl="8">
      <w:start w:val="1"/>
      <w:numFmt w:val="decimal"/>
      <w:pStyle w:val="Heading9-Numbered"/>
      <w:lvlText w:val="%1%2.%3.%4.%5.%6.%7.%8.%9"/>
      <w:lvlJc w:val="left"/>
      <w:pPr>
        <w:ind w:left="1584" w:hanging="1584"/>
      </w:pPr>
      <w:rPr>
        <w:rFonts w:hint="default"/>
      </w:rPr>
    </w:lvl>
  </w:abstractNum>
  <w:abstractNum w:abstractNumId="11" w15:restartNumberingAfterBreak="0">
    <w:nsid w:val="153958F8"/>
    <w:multiLevelType w:val="multilevel"/>
    <w:tmpl w:val="93C0A6EC"/>
    <w:styleLink w:val="AFMAListStyle"/>
    <w:lvl w:ilvl="0">
      <w:start w:val="1"/>
      <w:numFmt w:val="bullet"/>
      <w:lvlText w:val=""/>
      <w:lvlJc w:val="left"/>
      <w:pPr>
        <w:tabs>
          <w:tab w:val="num" w:pos="624"/>
        </w:tabs>
        <w:ind w:left="624" w:hanging="284"/>
      </w:pPr>
      <w:rPr>
        <w:rFonts w:ascii="Symbol" w:hAnsi="Symbol" w:hint="default"/>
        <w:color w:val="333333"/>
      </w:rPr>
    </w:lvl>
    <w:lvl w:ilvl="1">
      <w:start w:val="1"/>
      <w:numFmt w:val="bullet"/>
      <w:lvlText w:val="o"/>
      <w:lvlJc w:val="left"/>
      <w:pPr>
        <w:tabs>
          <w:tab w:val="num" w:pos="964"/>
        </w:tabs>
        <w:ind w:left="964" w:hanging="340"/>
      </w:pPr>
      <w:rPr>
        <w:rFonts w:ascii="Courier New" w:hAnsi="Courier New" w:hint="default"/>
        <w:spacing w:val="4"/>
      </w:rPr>
    </w:lvl>
    <w:lvl w:ilvl="2">
      <w:start w:val="1"/>
      <w:numFmt w:val="bullet"/>
      <w:lvlText w:val=""/>
      <w:lvlJc w:val="left"/>
      <w:pPr>
        <w:tabs>
          <w:tab w:val="num" w:pos="1247"/>
        </w:tabs>
        <w:ind w:left="1247" w:hanging="283"/>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5F0E27"/>
    <w:multiLevelType w:val="multilevel"/>
    <w:tmpl w:val="8F2E7ECC"/>
    <w:lvl w:ilvl="0">
      <w:start w:val="1"/>
      <w:numFmt w:val="bullet"/>
      <w:pStyle w:val="AFMANumberedlist"/>
      <w:lvlText w:val=""/>
      <w:lvlJc w:val="left"/>
      <w:pPr>
        <w:tabs>
          <w:tab w:val="num" w:pos="624"/>
        </w:tabs>
        <w:ind w:left="624" w:hanging="284"/>
      </w:pPr>
      <w:rPr>
        <w:rFonts w:ascii="Symbol" w:hAnsi="Symbol" w:hint="default"/>
      </w:rPr>
    </w:lvl>
    <w:lvl w:ilvl="1">
      <w:start w:val="1"/>
      <w:numFmt w:val="bullet"/>
      <w:pStyle w:val="Liststyle"/>
      <w:lvlText w:val="o"/>
      <w:lvlJc w:val="left"/>
      <w:pPr>
        <w:tabs>
          <w:tab w:val="num" w:pos="964"/>
        </w:tabs>
        <w:ind w:left="964" w:hanging="340"/>
      </w:pPr>
      <w:rPr>
        <w:rFonts w:ascii="Courier New" w:hAnsi="Courier New" w:hint="default"/>
        <w:spacing w:val="4"/>
      </w:rPr>
    </w:lvl>
    <w:lvl w:ilvl="2">
      <w:start w:val="1"/>
      <w:numFmt w:val="bullet"/>
      <w:lvlText w:val=""/>
      <w:lvlJc w:val="left"/>
      <w:pPr>
        <w:tabs>
          <w:tab w:val="num" w:pos="1247"/>
        </w:tabs>
        <w:ind w:left="1247" w:hanging="283"/>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397D60"/>
    <w:multiLevelType w:val="multilevel"/>
    <w:tmpl w:val="3AD0A6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D81BCA"/>
    <w:multiLevelType w:val="hybridMultilevel"/>
    <w:tmpl w:val="8796081A"/>
    <w:lvl w:ilvl="0" w:tplc="12FC8AD0">
      <w:start w:val="1"/>
      <w:numFmt w:val="bullet"/>
      <w:lvlText w:val=""/>
      <w:lvlJc w:val="left"/>
      <w:pPr>
        <w:ind w:left="720" w:hanging="360"/>
      </w:pPr>
      <w:rPr>
        <w:rFonts w:ascii="Symbol" w:hAnsi="Symbol" w:hint="default"/>
      </w:rPr>
    </w:lvl>
    <w:lvl w:ilvl="1" w:tplc="1A4E9FA8">
      <w:start w:val="1"/>
      <w:numFmt w:val="bullet"/>
      <w:lvlText w:val="o"/>
      <w:lvlJc w:val="left"/>
      <w:pPr>
        <w:ind w:left="1440" w:hanging="360"/>
      </w:pPr>
      <w:rPr>
        <w:rFonts w:ascii="Courier New" w:hAnsi="Courier New" w:cs="Courier New" w:hint="default"/>
      </w:rPr>
    </w:lvl>
    <w:lvl w:ilvl="2" w:tplc="2D0A517A">
      <w:start w:val="1"/>
      <w:numFmt w:val="bullet"/>
      <w:lvlText w:val=""/>
      <w:lvlJc w:val="left"/>
      <w:pPr>
        <w:ind w:left="2160" w:hanging="360"/>
      </w:pPr>
      <w:rPr>
        <w:rFonts w:ascii="Wingdings" w:hAnsi="Wingdings" w:hint="default"/>
      </w:rPr>
    </w:lvl>
    <w:lvl w:ilvl="3" w:tplc="142425A6">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7F383C"/>
    <w:multiLevelType w:val="multilevel"/>
    <w:tmpl w:val="93C0A6EC"/>
    <w:numStyleLink w:val="AFMAListStyle"/>
  </w:abstractNum>
  <w:num w:numId="1">
    <w:abstractNumId w:val="13"/>
  </w:num>
  <w:num w:numId="2">
    <w:abstractNumId w:val="1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1"/>
  </w:num>
  <w:num w:numId="16">
    <w:abstractNumId w:val="15"/>
  </w:num>
  <w:num w:numId="17">
    <w:abstractNumId w:val="10"/>
  </w:num>
  <w:num w:numId="18">
    <w:abstractNumId w:val="12"/>
  </w:num>
  <w:num w:numId="19">
    <w:abstractNumId w:val="12"/>
  </w:num>
  <w:num w:numId="20">
    <w:abstractNumId w:val="10"/>
  </w:num>
  <w:num w:numId="21">
    <w:abstractNumId w:val="10"/>
  </w:num>
  <w:num w:numId="22">
    <w:abstractNumId w:val="12"/>
  </w:num>
  <w:num w:numId="23">
    <w:abstractNumId w:val="10"/>
  </w:num>
  <w:num w:numId="24">
    <w:abstractNumId w:val="12"/>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6DB"/>
    <w:rsid w:val="00001FC0"/>
    <w:rsid w:val="0000216D"/>
    <w:rsid w:val="00003039"/>
    <w:rsid w:val="0002104F"/>
    <w:rsid w:val="000310E8"/>
    <w:rsid w:val="00033A96"/>
    <w:rsid w:val="00047B1C"/>
    <w:rsid w:val="0005756E"/>
    <w:rsid w:val="000664D9"/>
    <w:rsid w:val="00067AF8"/>
    <w:rsid w:val="00086E91"/>
    <w:rsid w:val="0009296B"/>
    <w:rsid w:val="000A009D"/>
    <w:rsid w:val="000A7293"/>
    <w:rsid w:val="000B2C62"/>
    <w:rsid w:val="000D51F3"/>
    <w:rsid w:val="000E16E7"/>
    <w:rsid w:val="001171A5"/>
    <w:rsid w:val="00131146"/>
    <w:rsid w:val="00153500"/>
    <w:rsid w:val="00172C0D"/>
    <w:rsid w:val="001806BB"/>
    <w:rsid w:val="00182AAB"/>
    <w:rsid w:val="00191C18"/>
    <w:rsid w:val="001A666E"/>
    <w:rsid w:val="001A69AA"/>
    <w:rsid w:val="001C4257"/>
    <w:rsid w:val="002151D9"/>
    <w:rsid w:val="002319BF"/>
    <w:rsid w:val="00251382"/>
    <w:rsid w:val="00261378"/>
    <w:rsid w:val="00265D64"/>
    <w:rsid w:val="00275118"/>
    <w:rsid w:val="00280D24"/>
    <w:rsid w:val="00280EA1"/>
    <w:rsid w:val="00282C20"/>
    <w:rsid w:val="00286B2C"/>
    <w:rsid w:val="002922AA"/>
    <w:rsid w:val="002B33FC"/>
    <w:rsid w:val="002D42A2"/>
    <w:rsid w:val="002D5831"/>
    <w:rsid w:val="002F19AD"/>
    <w:rsid w:val="002F50BE"/>
    <w:rsid w:val="002F6913"/>
    <w:rsid w:val="0030770C"/>
    <w:rsid w:val="00310979"/>
    <w:rsid w:val="00310DA5"/>
    <w:rsid w:val="00330087"/>
    <w:rsid w:val="00331070"/>
    <w:rsid w:val="00344337"/>
    <w:rsid w:val="003509F0"/>
    <w:rsid w:val="00356E0A"/>
    <w:rsid w:val="00360DE4"/>
    <w:rsid w:val="00366644"/>
    <w:rsid w:val="00367896"/>
    <w:rsid w:val="00370364"/>
    <w:rsid w:val="00373AC8"/>
    <w:rsid w:val="003760ED"/>
    <w:rsid w:val="003817AD"/>
    <w:rsid w:val="003850B9"/>
    <w:rsid w:val="003A6080"/>
    <w:rsid w:val="003B3EEB"/>
    <w:rsid w:val="003B7A19"/>
    <w:rsid w:val="003B7AED"/>
    <w:rsid w:val="003C0412"/>
    <w:rsid w:val="003D07EE"/>
    <w:rsid w:val="003E101F"/>
    <w:rsid w:val="003F5C43"/>
    <w:rsid w:val="00421601"/>
    <w:rsid w:val="00421FEA"/>
    <w:rsid w:val="0043793A"/>
    <w:rsid w:val="00441066"/>
    <w:rsid w:val="00446EE7"/>
    <w:rsid w:val="00456047"/>
    <w:rsid w:val="00460B8A"/>
    <w:rsid w:val="004662C4"/>
    <w:rsid w:val="00485320"/>
    <w:rsid w:val="004A6FC1"/>
    <w:rsid w:val="004C13F7"/>
    <w:rsid w:val="004C2D27"/>
    <w:rsid w:val="004C3EC5"/>
    <w:rsid w:val="004C442E"/>
    <w:rsid w:val="004F154C"/>
    <w:rsid w:val="004F25AF"/>
    <w:rsid w:val="004F592A"/>
    <w:rsid w:val="004F5E24"/>
    <w:rsid w:val="00520B06"/>
    <w:rsid w:val="005212C6"/>
    <w:rsid w:val="00523319"/>
    <w:rsid w:val="00524130"/>
    <w:rsid w:val="00526088"/>
    <w:rsid w:val="00537FB0"/>
    <w:rsid w:val="005705D1"/>
    <w:rsid w:val="00576474"/>
    <w:rsid w:val="00592A0F"/>
    <w:rsid w:val="00597B4F"/>
    <w:rsid w:val="005B25F5"/>
    <w:rsid w:val="005B6F22"/>
    <w:rsid w:val="005D0CAE"/>
    <w:rsid w:val="005D3DEA"/>
    <w:rsid w:val="005D48FD"/>
    <w:rsid w:val="005D71B7"/>
    <w:rsid w:val="005E4659"/>
    <w:rsid w:val="005F7720"/>
    <w:rsid w:val="006001FF"/>
    <w:rsid w:val="00603CA5"/>
    <w:rsid w:val="006347F1"/>
    <w:rsid w:val="00634CC1"/>
    <w:rsid w:val="00643BAB"/>
    <w:rsid w:val="00643F25"/>
    <w:rsid w:val="0066358C"/>
    <w:rsid w:val="00676BED"/>
    <w:rsid w:val="00676D92"/>
    <w:rsid w:val="00695BF9"/>
    <w:rsid w:val="00697E73"/>
    <w:rsid w:val="006A3807"/>
    <w:rsid w:val="006A6DED"/>
    <w:rsid w:val="006A7756"/>
    <w:rsid w:val="006B00B3"/>
    <w:rsid w:val="006B1EC9"/>
    <w:rsid w:val="006B4A83"/>
    <w:rsid w:val="006C0237"/>
    <w:rsid w:val="006C2369"/>
    <w:rsid w:val="006C32B8"/>
    <w:rsid w:val="006C376A"/>
    <w:rsid w:val="006C42A0"/>
    <w:rsid w:val="006D7603"/>
    <w:rsid w:val="006E411E"/>
    <w:rsid w:val="006E60B6"/>
    <w:rsid w:val="006E64B9"/>
    <w:rsid w:val="006F02FA"/>
    <w:rsid w:val="007003E5"/>
    <w:rsid w:val="00713241"/>
    <w:rsid w:val="00752009"/>
    <w:rsid w:val="0075360F"/>
    <w:rsid w:val="00754AF6"/>
    <w:rsid w:val="00795EC2"/>
    <w:rsid w:val="007A4D26"/>
    <w:rsid w:val="007A51DA"/>
    <w:rsid w:val="007B06D8"/>
    <w:rsid w:val="007C7C92"/>
    <w:rsid w:val="007D0111"/>
    <w:rsid w:val="007D41F9"/>
    <w:rsid w:val="007E543F"/>
    <w:rsid w:val="007E7922"/>
    <w:rsid w:val="00804DF1"/>
    <w:rsid w:val="008079DD"/>
    <w:rsid w:val="00823A6E"/>
    <w:rsid w:val="008330E2"/>
    <w:rsid w:val="00835D5E"/>
    <w:rsid w:val="008543F9"/>
    <w:rsid w:val="00865626"/>
    <w:rsid w:val="00871E72"/>
    <w:rsid w:val="008B216D"/>
    <w:rsid w:val="008B3818"/>
    <w:rsid w:val="008C7469"/>
    <w:rsid w:val="008F433A"/>
    <w:rsid w:val="00901D0F"/>
    <w:rsid w:val="00905696"/>
    <w:rsid w:val="00911367"/>
    <w:rsid w:val="009222AA"/>
    <w:rsid w:val="00922C93"/>
    <w:rsid w:val="00942D97"/>
    <w:rsid w:val="00952212"/>
    <w:rsid w:val="00955390"/>
    <w:rsid w:val="009A00DF"/>
    <w:rsid w:val="009A2896"/>
    <w:rsid w:val="009A6D4C"/>
    <w:rsid w:val="009A7B9B"/>
    <w:rsid w:val="009B0F73"/>
    <w:rsid w:val="009B4E07"/>
    <w:rsid w:val="009D15A2"/>
    <w:rsid w:val="009E4D68"/>
    <w:rsid w:val="009F1292"/>
    <w:rsid w:val="009F4700"/>
    <w:rsid w:val="00A00F86"/>
    <w:rsid w:val="00A04F9F"/>
    <w:rsid w:val="00A07799"/>
    <w:rsid w:val="00A17962"/>
    <w:rsid w:val="00A24120"/>
    <w:rsid w:val="00A6581A"/>
    <w:rsid w:val="00A67437"/>
    <w:rsid w:val="00A75B47"/>
    <w:rsid w:val="00A84DC2"/>
    <w:rsid w:val="00A85F29"/>
    <w:rsid w:val="00AA0C73"/>
    <w:rsid w:val="00AB2B30"/>
    <w:rsid w:val="00AB5876"/>
    <w:rsid w:val="00AC7570"/>
    <w:rsid w:val="00AC7A6A"/>
    <w:rsid w:val="00AE13F8"/>
    <w:rsid w:val="00AF572B"/>
    <w:rsid w:val="00B30A43"/>
    <w:rsid w:val="00B40F5A"/>
    <w:rsid w:val="00B70339"/>
    <w:rsid w:val="00B806C6"/>
    <w:rsid w:val="00B91787"/>
    <w:rsid w:val="00BA5BB3"/>
    <w:rsid w:val="00BA6F44"/>
    <w:rsid w:val="00BC46B0"/>
    <w:rsid w:val="00BE3B90"/>
    <w:rsid w:val="00BE5BC5"/>
    <w:rsid w:val="00BE6D2E"/>
    <w:rsid w:val="00BE7E83"/>
    <w:rsid w:val="00C06759"/>
    <w:rsid w:val="00C111A9"/>
    <w:rsid w:val="00C21230"/>
    <w:rsid w:val="00C36D15"/>
    <w:rsid w:val="00C42183"/>
    <w:rsid w:val="00C460B4"/>
    <w:rsid w:val="00C4654A"/>
    <w:rsid w:val="00C47D38"/>
    <w:rsid w:val="00C52C98"/>
    <w:rsid w:val="00C55D81"/>
    <w:rsid w:val="00C6524F"/>
    <w:rsid w:val="00C75531"/>
    <w:rsid w:val="00C868C9"/>
    <w:rsid w:val="00C9576E"/>
    <w:rsid w:val="00CA6E08"/>
    <w:rsid w:val="00CB4242"/>
    <w:rsid w:val="00CB6812"/>
    <w:rsid w:val="00CD56D5"/>
    <w:rsid w:val="00CE6857"/>
    <w:rsid w:val="00CF1BDA"/>
    <w:rsid w:val="00CF3427"/>
    <w:rsid w:val="00CF55D5"/>
    <w:rsid w:val="00D155DF"/>
    <w:rsid w:val="00D2036E"/>
    <w:rsid w:val="00D20883"/>
    <w:rsid w:val="00D21390"/>
    <w:rsid w:val="00D40EB9"/>
    <w:rsid w:val="00D44264"/>
    <w:rsid w:val="00D476A8"/>
    <w:rsid w:val="00D54301"/>
    <w:rsid w:val="00D5472B"/>
    <w:rsid w:val="00D5497C"/>
    <w:rsid w:val="00D62966"/>
    <w:rsid w:val="00D93E81"/>
    <w:rsid w:val="00DC281D"/>
    <w:rsid w:val="00DD1F8D"/>
    <w:rsid w:val="00DD600C"/>
    <w:rsid w:val="00DE6433"/>
    <w:rsid w:val="00E14ACA"/>
    <w:rsid w:val="00E20855"/>
    <w:rsid w:val="00E272C7"/>
    <w:rsid w:val="00E35EA5"/>
    <w:rsid w:val="00E370F6"/>
    <w:rsid w:val="00E374A2"/>
    <w:rsid w:val="00E4429B"/>
    <w:rsid w:val="00E53CE8"/>
    <w:rsid w:val="00E81DAC"/>
    <w:rsid w:val="00E85148"/>
    <w:rsid w:val="00E86922"/>
    <w:rsid w:val="00E90AED"/>
    <w:rsid w:val="00E95362"/>
    <w:rsid w:val="00EA3B98"/>
    <w:rsid w:val="00EA484B"/>
    <w:rsid w:val="00EB16DB"/>
    <w:rsid w:val="00EB38DD"/>
    <w:rsid w:val="00EC229E"/>
    <w:rsid w:val="00EC4DFD"/>
    <w:rsid w:val="00ED2F4E"/>
    <w:rsid w:val="00ED3D91"/>
    <w:rsid w:val="00EE152E"/>
    <w:rsid w:val="00EE6D71"/>
    <w:rsid w:val="00F22B8C"/>
    <w:rsid w:val="00F35356"/>
    <w:rsid w:val="00F547F6"/>
    <w:rsid w:val="00F63AB3"/>
    <w:rsid w:val="00F7417C"/>
    <w:rsid w:val="00F76D59"/>
    <w:rsid w:val="00FA021B"/>
    <w:rsid w:val="00FA26D7"/>
    <w:rsid w:val="00FA5A7D"/>
    <w:rsid w:val="00FC34A3"/>
    <w:rsid w:val="00FC7F45"/>
    <w:rsid w:val="00FD5324"/>
    <w:rsid w:val="00FD5DF9"/>
    <w:rsid w:val="00FE5A90"/>
    <w:rsid w:val="00FE7C74"/>
    <w:rsid w:val="00FF1508"/>
    <w:rsid w:val="00FF4AE5"/>
    <w:rsid w:val="00FF7CDA"/>
    <w:rsid w:val="01044D9A"/>
    <w:rsid w:val="0D19AD51"/>
    <w:rsid w:val="286148EB"/>
    <w:rsid w:val="396B2FA8"/>
    <w:rsid w:val="57EA6C04"/>
    <w:rsid w:val="59E32CC1"/>
    <w:rsid w:val="5CBDDD27"/>
    <w:rsid w:val="5DB1A01A"/>
    <w:rsid w:val="6DAE9B87"/>
    <w:rsid w:val="7EFC4A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4469E55"/>
  <w15:docId w15:val="{86A4B22C-AD66-4682-9872-E895DBE6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25"/>
    <w:pPr>
      <w:spacing w:before="240" w:after="120"/>
    </w:pPr>
    <w:rPr>
      <w:rFonts w:ascii="Arial" w:hAnsi="Arial"/>
      <w:color w:val="333333"/>
    </w:rPr>
  </w:style>
  <w:style w:type="paragraph" w:styleId="Heading1">
    <w:name w:val="heading 1"/>
    <w:basedOn w:val="Normal"/>
    <w:next w:val="Normal"/>
    <w:link w:val="Heading1Char"/>
    <w:uiPriority w:val="9"/>
    <w:qFormat/>
    <w:rsid w:val="002319BF"/>
    <w:pPr>
      <w:keepNext/>
      <w:keepLines/>
      <w:suppressAutoHyphens/>
      <w:spacing w:after="400" w:line="400" w:lineRule="atLeast"/>
      <w:contextualSpacing/>
      <w:outlineLvl w:val="0"/>
    </w:pPr>
    <w:rPr>
      <w:rFonts w:eastAsiaTheme="majorEastAsia" w:cstheme="majorBidi"/>
      <w:b/>
      <w:bCs/>
      <w:color w:val="00467F"/>
      <w:spacing w:val="-4"/>
      <w:sz w:val="36"/>
      <w:szCs w:val="28"/>
    </w:rPr>
  </w:style>
  <w:style w:type="paragraph" w:styleId="Heading2">
    <w:name w:val="heading 2"/>
    <w:basedOn w:val="Normal"/>
    <w:next w:val="Normal"/>
    <w:link w:val="Heading2Char"/>
    <w:uiPriority w:val="9"/>
    <w:unhideWhenUsed/>
    <w:qFormat/>
    <w:rsid w:val="00576474"/>
    <w:pPr>
      <w:keepNext/>
      <w:keepLines/>
      <w:suppressAutoHyphens/>
      <w:spacing w:before="720" w:after="360" w:line="300" w:lineRule="atLeast"/>
      <w:contextualSpacing/>
      <w:outlineLvl w:val="1"/>
    </w:pPr>
    <w:rPr>
      <w:rFonts w:eastAsiaTheme="majorEastAsia" w:cstheme="majorHAnsi"/>
      <w:b/>
      <w:bCs/>
      <w:color w:val="00467F"/>
      <w:spacing w:val="-4"/>
      <w:sz w:val="44"/>
      <w:szCs w:val="32"/>
    </w:rPr>
  </w:style>
  <w:style w:type="paragraph" w:styleId="Heading3">
    <w:name w:val="heading 3"/>
    <w:basedOn w:val="Normal"/>
    <w:next w:val="Normal"/>
    <w:link w:val="Heading3Char"/>
    <w:uiPriority w:val="9"/>
    <w:unhideWhenUsed/>
    <w:qFormat/>
    <w:rsid w:val="00576474"/>
    <w:pPr>
      <w:keepNext/>
      <w:keepLines/>
      <w:suppressAutoHyphens/>
      <w:spacing w:before="480" w:after="240" w:line="280" w:lineRule="atLeast"/>
      <w:contextualSpacing/>
      <w:outlineLvl w:val="2"/>
    </w:pPr>
    <w:rPr>
      <w:rFonts w:eastAsiaTheme="majorEastAsia" w:cstheme="majorBidi"/>
      <w:bCs/>
      <w:color w:val="1B818F"/>
      <w:spacing w:val="-4"/>
      <w:sz w:val="36"/>
      <w:szCs w:val="28"/>
    </w:rPr>
  </w:style>
  <w:style w:type="paragraph" w:styleId="Heading4">
    <w:name w:val="heading 4"/>
    <w:basedOn w:val="Normal"/>
    <w:next w:val="Normal"/>
    <w:link w:val="Heading4Char"/>
    <w:uiPriority w:val="9"/>
    <w:unhideWhenUsed/>
    <w:qFormat/>
    <w:rsid w:val="00835D5E"/>
    <w:pPr>
      <w:keepNext/>
      <w:keepLines/>
      <w:suppressAutoHyphens/>
      <w:spacing w:before="360" w:line="280" w:lineRule="atLeast"/>
      <w:outlineLvl w:val="3"/>
    </w:pPr>
    <w:rPr>
      <w:rFonts w:eastAsiaTheme="majorEastAsia" w:cstheme="majorBidi"/>
      <w:b/>
      <w:iCs/>
      <w:color w:val="1B818F"/>
      <w:spacing w:val="-4"/>
      <w:sz w:val="32"/>
      <w:szCs w:val="26"/>
    </w:rPr>
  </w:style>
  <w:style w:type="paragraph" w:styleId="Heading5">
    <w:name w:val="heading 5"/>
    <w:basedOn w:val="Normal"/>
    <w:next w:val="Normal"/>
    <w:link w:val="Heading5Char"/>
    <w:uiPriority w:val="9"/>
    <w:unhideWhenUsed/>
    <w:qFormat/>
    <w:rsid w:val="00ED2F4E"/>
    <w:pPr>
      <w:keepNext/>
      <w:keepLines/>
      <w:suppressAutoHyphens/>
      <w:spacing w:line="280" w:lineRule="atLeast"/>
      <w:outlineLvl w:val="4"/>
    </w:pPr>
    <w:rPr>
      <w:rFonts w:eastAsiaTheme="majorEastAsia" w:cstheme="majorBidi"/>
      <w:b/>
      <w:color w:val="00467F"/>
      <w:spacing w:val="-4"/>
      <w:sz w:val="28"/>
      <w:szCs w:val="24"/>
    </w:rPr>
  </w:style>
  <w:style w:type="paragraph" w:styleId="Heading6">
    <w:name w:val="heading 6"/>
    <w:basedOn w:val="Normal"/>
    <w:next w:val="Normal"/>
    <w:link w:val="Heading6Char"/>
    <w:uiPriority w:val="9"/>
    <w:unhideWhenUsed/>
    <w:qFormat/>
    <w:rsid w:val="00835D5E"/>
    <w:pPr>
      <w:keepNext/>
      <w:keepLines/>
      <w:suppressAutoHyphens/>
      <w:spacing w:line="280" w:lineRule="atLeast"/>
      <w:outlineLvl w:val="5"/>
    </w:pPr>
    <w:rPr>
      <w:rFonts w:eastAsiaTheme="majorEastAsia" w:cstheme="majorBidi"/>
      <w:b/>
      <w:i/>
      <w:iCs/>
      <w:color w:val="1B818F"/>
      <w:spacing w:val="-4"/>
    </w:rPr>
  </w:style>
  <w:style w:type="paragraph" w:styleId="Heading7">
    <w:name w:val="heading 7"/>
    <w:basedOn w:val="Normal"/>
    <w:next w:val="Normal"/>
    <w:link w:val="Heading7Char"/>
    <w:uiPriority w:val="9"/>
    <w:unhideWhenUsed/>
    <w:rsid w:val="00033A96"/>
    <w:pPr>
      <w:keepNext/>
      <w:keepLines/>
      <w:suppressAutoHyphens/>
      <w:spacing w:before="200" w:after="0" w:line="280" w:lineRule="atLeast"/>
      <w:outlineLvl w:val="6"/>
    </w:pPr>
    <w:rPr>
      <w:rFonts w:eastAsiaTheme="majorEastAsia" w:cstheme="majorBidi"/>
      <w:i/>
      <w:iCs/>
      <w:color w:val="093E52"/>
      <w:spacing w:val="-4"/>
    </w:rPr>
  </w:style>
  <w:style w:type="paragraph" w:styleId="Heading8">
    <w:name w:val="heading 8"/>
    <w:basedOn w:val="Normal"/>
    <w:next w:val="Normal"/>
    <w:link w:val="Heading8Char"/>
    <w:uiPriority w:val="9"/>
    <w:unhideWhenUsed/>
    <w:qFormat/>
    <w:rsid w:val="0075360F"/>
    <w:pPr>
      <w:keepNext/>
      <w:keepLines/>
      <w:suppressAutoHyphens/>
      <w:spacing w:before="200" w:after="0" w:line="280" w:lineRule="atLeast"/>
      <w:outlineLvl w:val="7"/>
    </w:pPr>
    <w:rPr>
      <w:rFonts w:eastAsiaTheme="majorEastAsia" w:cstheme="majorBidi"/>
      <w:color w:val="00467F"/>
      <w:spacing w:val="-4"/>
      <w:szCs w:val="20"/>
    </w:rPr>
  </w:style>
  <w:style w:type="paragraph" w:styleId="Heading9">
    <w:name w:val="heading 9"/>
    <w:basedOn w:val="Normal"/>
    <w:next w:val="Normal"/>
    <w:link w:val="Heading9Char"/>
    <w:uiPriority w:val="9"/>
    <w:unhideWhenUsed/>
    <w:qFormat/>
    <w:rsid w:val="0075360F"/>
    <w:pPr>
      <w:keepNext/>
      <w:keepLines/>
      <w:suppressAutoHyphens/>
      <w:spacing w:before="200" w:after="0" w:line="280" w:lineRule="atLeast"/>
      <w:outlineLvl w:val="8"/>
    </w:pPr>
    <w:rPr>
      <w:rFonts w:eastAsiaTheme="majorEastAsia" w:cstheme="majorBidi"/>
      <w:i/>
      <w:iCs/>
      <w:color w:val="00467F"/>
      <w:spacing w:val="-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5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MA-default">
    <w:name w:val="AFMA - default"/>
    <w:basedOn w:val="TableNormal"/>
    <w:uiPriority w:val="99"/>
    <w:rsid w:val="00DD1F8D"/>
    <w:pPr>
      <w:spacing w:before="60" w:after="60" w:line="240" w:lineRule="auto"/>
    </w:pPr>
    <w:rPr>
      <w:rFonts w:ascii="Arial" w:hAnsi="Arial"/>
      <w:color w:val="333333"/>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color w:val="FFFFFF" w:themeColor="background1"/>
        <w:sz w:val="24"/>
      </w:rPr>
      <w:tblPr/>
      <w:trPr>
        <w:cantSplit/>
        <w:tblHeader/>
      </w:trPr>
      <w:tcPr>
        <w:shd w:val="clear" w:color="auto" w:fill="006C8B"/>
      </w:tcPr>
    </w:tblStylePr>
    <w:tblStylePr w:type="band2Horz">
      <w:tblPr/>
      <w:tcPr>
        <w:shd w:val="clear" w:color="auto" w:fill="F2F2F2" w:themeFill="background1" w:themeFillShade="F2"/>
      </w:tcPr>
    </w:tblStylePr>
  </w:style>
  <w:style w:type="table" w:styleId="LightShading">
    <w:name w:val="Light Shading"/>
    <w:basedOn w:val="TableNormal"/>
    <w:uiPriority w:val="60"/>
    <w:rsid w:val="002F50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2319BF"/>
    <w:rPr>
      <w:rFonts w:ascii="Arial" w:eastAsiaTheme="majorEastAsia" w:hAnsi="Arial" w:cstheme="majorBidi"/>
      <w:b/>
      <w:bCs/>
      <w:color w:val="00467F"/>
      <w:spacing w:val="-4"/>
      <w:sz w:val="36"/>
      <w:szCs w:val="28"/>
    </w:rPr>
  </w:style>
  <w:style w:type="character" w:customStyle="1" w:styleId="Heading2Char">
    <w:name w:val="Heading 2 Char"/>
    <w:basedOn w:val="DefaultParagraphFont"/>
    <w:link w:val="Heading2"/>
    <w:uiPriority w:val="9"/>
    <w:rsid w:val="00576474"/>
    <w:rPr>
      <w:rFonts w:ascii="Arial" w:eastAsiaTheme="majorEastAsia" w:hAnsi="Arial" w:cstheme="majorHAnsi"/>
      <w:b/>
      <w:bCs/>
      <w:color w:val="00467F"/>
      <w:spacing w:val="-4"/>
      <w:sz w:val="44"/>
      <w:szCs w:val="32"/>
    </w:rPr>
  </w:style>
  <w:style w:type="character" w:customStyle="1" w:styleId="Heading3Char">
    <w:name w:val="Heading 3 Char"/>
    <w:basedOn w:val="DefaultParagraphFont"/>
    <w:link w:val="Heading3"/>
    <w:uiPriority w:val="9"/>
    <w:rsid w:val="00576474"/>
    <w:rPr>
      <w:rFonts w:ascii="Arial" w:eastAsiaTheme="majorEastAsia" w:hAnsi="Arial" w:cstheme="majorBidi"/>
      <w:bCs/>
      <w:color w:val="1B818F"/>
      <w:spacing w:val="-4"/>
      <w:sz w:val="36"/>
      <w:szCs w:val="28"/>
    </w:rPr>
  </w:style>
  <w:style w:type="character" w:customStyle="1" w:styleId="Heading4Char">
    <w:name w:val="Heading 4 Char"/>
    <w:basedOn w:val="DefaultParagraphFont"/>
    <w:link w:val="Heading4"/>
    <w:uiPriority w:val="9"/>
    <w:rsid w:val="00835D5E"/>
    <w:rPr>
      <w:rFonts w:ascii="Arial" w:eastAsiaTheme="majorEastAsia" w:hAnsi="Arial" w:cstheme="majorBidi"/>
      <w:b/>
      <w:iCs/>
      <w:color w:val="1B818F"/>
      <w:spacing w:val="-4"/>
      <w:sz w:val="32"/>
      <w:szCs w:val="26"/>
    </w:rPr>
  </w:style>
  <w:style w:type="character" w:customStyle="1" w:styleId="Heading5Char">
    <w:name w:val="Heading 5 Char"/>
    <w:basedOn w:val="DefaultParagraphFont"/>
    <w:link w:val="Heading5"/>
    <w:uiPriority w:val="9"/>
    <w:rsid w:val="00ED2F4E"/>
    <w:rPr>
      <w:rFonts w:ascii="Arial" w:eastAsiaTheme="majorEastAsia" w:hAnsi="Arial" w:cstheme="majorBidi"/>
      <w:b/>
      <w:color w:val="00467F"/>
      <w:spacing w:val="-4"/>
      <w:sz w:val="28"/>
      <w:szCs w:val="24"/>
    </w:rPr>
  </w:style>
  <w:style w:type="character" w:customStyle="1" w:styleId="Heading6Char">
    <w:name w:val="Heading 6 Char"/>
    <w:basedOn w:val="DefaultParagraphFont"/>
    <w:link w:val="Heading6"/>
    <w:uiPriority w:val="9"/>
    <w:rsid w:val="00835D5E"/>
    <w:rPr>
      <w:rFonts w:ascii="Arial" w:eastAsiaTheme="majorEastAsia" w:hAnsi="Arial" w:cstheme="majorBidi"/>
      <w:b/>
      <w:i/>
      <w:iCs/>
      <w:color w:val="1B818F"/>
      <w:spacing w:val="-4"/>
      <w:sz w:val="24"/>
    </w:rPr>
  </w:style>
  <w:style w:type="character" w:customStyle="1" w:styleId="Heading7Char">
    <w:name w:val="Heading 7 Char"/>
    <w:basedOn w:val="DefaultParagraphFont"/>
    <w:link w:val="Heading7"/>
    <w:uiPriority w:val="9"/>
    <w:rsid w:val="00033A96"/>
    <w:rPr>
      <w:rFonts w:ascii="Arial" w:eastAsiaTheme="majorEastAsia" w:hAnsi="Arial" w:cstheme="majorBidi"/>
      <w:i/>
      <w:iCs/>
      <w:color w:val="093E52"/>
      <w:spacing w:val="-4"/>
      <w:sz w:val="24"/>
    </w:rPr>
  </w:style>
  <w:style w:type="character" w:customStyle="1" w:styleId="Heading8Char">
    <w:name w:val="Heading 8 Char"/>
    <w:basedOn w:val="DefaultParagraphFont"/>
    <w:link w:val="Heading8"/>
    <w:uiPriority w:val="9"/>
    <w:rsid w:val="0075360F"/>
    <w:rPr>
      <w:rFonts w:ascii="Arial" w:eastAsiaTheme="majorEastAsia" w:hAnsi="Arial" w:cstheme="majorBidi"/>
      <w:color w:val="00467F"/>
      <w:spacing w:val="-4"/>
      <w:sz w:val="24"/>
      <w:szCs w:val="20"/>
    </w:rPr>
  </w:style>
  <w:style w:type="character" w:customStyle="1" w:styleId="Heading9Char">
    <w:name w:val="Heading 9 Char"/>
    <w:basedOn w:val="DefaultParagraphFont"/>
    <w:link w:val="Heading9"/>
    <w:uiPriority w:val="9"/>
    <w:rsid w:val="0075360F"/>
    <w:rPr>
      <w:rFonts w:ascii="Arial" w:eastAsiaTheme="majorEastAsia" w:hAnsi="Arial" w:cstheme="majorBidi"/>
      <w:i/>
      <w:iCs/>
      <w:color w:val="00467F"/>
      <w:spacing w:val="-4"/>
      <w:sz w:val="20"/>
      <w:szCs w:val="20"/>
    </w:rPr>
  </w:style>
  <w:style w:type="paragraph" w:styleId="Subtitle">
    <w:name w:val="Subtitle"/>
    <w:basedOn w:val="Normal"/>
    <w:next w:val="Normal"/>
    <w:link w:val="SubtitleChar"/>
    <w:uiPriority w:val="11"/>
    <w:qFormat/>
    <w:rsid w:val="00033A96"/>
    <w:pPr>
      <w:numPr>
        <w:ilvl w:val="1"/>
      </w:numPr>
      <w:suppressAutoHyphens/>
      <w:spacing w:before="180" w:after="60" w:line="300" w:lineRule="atLeast"/>
      <w:ind w:right="1134"/>
    </w:pPr>
    <w:rPr>
      <w:rFonts w:eastAsiaTheme="majorEastAsia" w:cstheme="majorBidi"/>
      <w:iCs/>
      <w:color w:val="FFFFFF" w:themeColor="background1"/>
      <w:spacing w:val="-4"/>
      <w:sz w:val="26"/>
      <w:szCs w:val="24"/>
    </w:rPr>
  </w:style>
  <w:style w:type="character" w:customStyle="1" w:styleId="SubtitleChar">
    <w:name w:val="Subtitle Char"/>
    <w:basedOn w:val="DefaultParagraphFont"/>
    <w:link w:val="Subtitle"/>
    <w:uiPriority w:val="11"/>
    <w:rsid w:val="00033A96"/>
    <w:rPr>
      <w:rFonts w:ascii="Arial" w:eastAsiaTheme="majorEastAsia" w:hAnsi="Arial" w:cstheme="majorBidi"/>
      <w:iCs/>
      <w:color w:val="FFFFFF" w:themeColor="background1"/>
      <w:spacing w:val="-4"/>
      <w:sz w:val="26"/>
      <w:szCs w:val="24"/>
    </w:rPr>
  </w:style>
  <w:style w:type="paragraph" w:styleId="TOCHeading">
    <w:name w:val="TOC Heading"/>
    <w:basedOn w:val="Heading1"/>
    <w:next w:val="Normal"/>
    <w:uiPriority w:val="39"/>
    <w:unhideWhenUsed/>
    <w:qFormat/>
    <w:rsid w:val="00033A96"/>
    <w:pPr>
      <w:suppressAutoHyphens w:val="0"/>
      <w:spacing w:after="0" w:line="259" w:lineRule="auto"/>
      <w:contextualSpacing w:val="0"/>
      <w:outlineLvl w:val="9"/>
    </w:pPr>
    <w:rPr>
      <w:bCs w:val="0"/>
      <w:szCs w:val="32"/>
      <w:lang w:val="en-US"/>
    </w:rPr>
  </w:style>
  <w:style w:type="paragraph" w:styleId="TOC1">
    <w:name w:val="toc 1"/>
    <w:basedOn w:val="Normal"/>
    <w:next w:val="Normal"/>
    <w:autoRedefine/>
    <w:uiPriority w:val="39"/>
    <w:unhideWhenUsed/>
    <w:qFormat/>
    <w:rsid w:val="006C376A"/>
    <w:pPr>
      <w:tabs>
        <w:tab w:val="left" w:pos="400"/>
        <w:tab w:val="right" w:leader="dot" w:pos="9628"/>
      </w:tabs>
      <w:suppressAutoHyphens/>
      <w:spacing w:before="80" w:after="80" w:line="240" w:lineRule="auto"/>
    </w:pPr>
    <w:rPr>
      <w:i/>
      <w:spacing w:val="-4"/>
    </w:rPr>
  </w:style>
  <w:style w:type="paragraph" w:styleId="TOC2">
    <w:name w:val="toc 2"/>
    <w:basedOn w:val="Normal"/>
    <w:next w:val="Normal"/>
    <w:autoRedefine/>
    <w:uiPriority w:val="39"/>
    <w:unhideWhenUsed/>
    <w:qFormat/>
    <w:rsid w:val="006C376A"/>
    <w:pPr>
      <w:tabs>
        <w:tab w:val="right" w:leader="dot" w:pos="9628"/>
      </w:tabs>
      <w:suppressAutoHyphens/>
      <w:spacing w:before="80" w:after="80" w:line="240" w:lineRule="auto"/>
      <w:ind w:left="198"/>
    </w:pPr>
    <w:rPr>
      <w:spacing w:val="-4"/>
    </w:rPr>
  </w:style>
  <w:style w:type="paragraph" w:styleId="TOC3">
    <w:name w:val="toc 3"/>
    <w:basedOn w:val="Normal"/>
    <w:next w:val="Normal"/>
    <w:autoRedefine/>
    <w:uiPriority w:val="39"/>
    <w:unhideWhenUsed/>
    <w:qFormat/>
    <w:rsid w:val="00643F25"/>
    <w:pPr>
      <w:suppressAutoHyphens/>
      <w:spacing w:before="80" w:after="80" w:line="280" w:lineRule="atLeast"/>
      <w:ind w:left="403"/>
    </w:pPr>
    <w:rPr>
      <w:i/>
      <w:spacing w:val="-4"/>
    </w:rPr>
  </w:style>
  <w:style w:type="paragraph" w:styleId="TableofFigures">
    <w:name w:val="table of figures"/>
    <w:basedOn w:val="Normal"/>
    <w:next w:val="Normal"/>
    <w:uiPriority w:val="99"/>
    <w:unhideWhenUsed/>
    <w:rsid w:val="00033A96"/>
    <w:pPr>
      <w:suppressAutoHyphens/>
      <w:spacing w:before="180" w:after="0" w:line="280" w:lineRule="atLeast"/>
      <w:ind w:left="907" w:hanging="907"/>
    </w:pPr>
    <w:rPr>
      <w:spacing w:val="-4"/>
    </w:rPr>
  </w:style>
  <w:style w:type="character" w:styleId="Hyperlink">
    <w:name w:val="Hyperlink"/>
    <w:basedOn w:val="DefaultParagraphFont"/>
    <w:uiPriority w:val="99"/>
    <w:rsid w:val="00033A96"/>
    <w:rPr>
      <w:rFonts w:asciiTheme="minorHAnsi" w:hAnsiTheme="minorHAnsi" w:cs="MuseoSans-500"/>
      <w:color w:val="0000EE"/>
      <w:u w:val="single" w:color="0070C0"/>
    </w:rPr>
  </w:style>
  <w:style w:type="paragraph" w:styleId="Caption">
    <w:name w:val="caption"/>
    <w:basedOn w:val="Normal"/>
    <w:next w:val="Normal"/>
    <w:uiPriority w:val="35"/>
    <w:unhideWhenUsed/>
    <w:qFormat/>
    <w:rsid w:val="0075360F"/>
    <w:pPr>
      <w:keepNext/>
      <w:suppressAutoHyphens/>
      <w:spacing w:after="180" w:line="240" w:lineRule="atLeast"/>
    </w:pPr>
    <w:rPr>
      <w:b/>
      <w:iCs/>
      <w:spacing w:val="-4"/>
      <w:sz w:val="20"/>
      <w:szCs w:val="18"/>
    </w:rPr>
  </w:style>
  <w:style w:type="paragraph" w:customStyle="1" w:styleId="SideBarText">
    <w:name w:val="Side Bar Text"/>
    <w:basedOn w:val="Normal"/>
    <w:qFormat/>
    <w:rsid w:val="00033A96"/>
    <w:pPr>
      <w:suppressAutoHyphens/>
      <w:spacing w:after="0" w:line="200" w:lineRule="atLeast"/>
    </w:pPr>
    <w:rPr>
      <w:spacing w:val="-2"/>
      <w:sz w:val="16"/>
    </w:rPr>
  </w:style>
  <w:style w:type="paragraph" w:styleId="Header">
    <w:name w:val="header"/>
    <w:basedOn w:val="Normal"/>
    <w:link w:val="HeaderChar"/>
    <w:uiPriority w:val="99"/>
    <w:unhideWhenUsed/>
    <w:rsid w:val="00033A96"/>
    <w:pPr>
      <w:tabs>
        <w:tab w:val="right" w:pos="9639"/>
      </w:tabs>
      <w:suppressAutoHyphens/>
      <w:spacing w:after="0" w:line="200" w:lineRule="atLeast"/>
    </w:pPr>
    <w:rPr>
      <w:spacing w:val="-4"/>
      <w:sz w:val="16"/>
    </w:rPr>
  </w:style>
  <w:style w:type="character" w:customStyle="1" w:styleId="HeaderChar">
    <w:name w:val="Header Char"/>
    <w:basedOn w:val="DefaultParagraphFont"/>
    <w:link w:val="Header"/>
    <w:uiPriority w:val="99"/>
    <w:rsid w:val="00033A96"/>
    <w:rPr>
      <w:rFonts w:ascii="Arial" w:hAnsi="Arial"/>
      <w:color w:val="333333"/>
      <w:spacing w:val="-4"/>
      <w:sz w:val="16"/>
    </w:rPr>
  </w:style>
  <w:style w:type="paragraph" w:styleId="Footer">
    <w:name w:val="footer"/>
    <w:basedOn w:val="Normal"/>
    <w:link w:val="FooterChar"/>
    <w:uiPriority w:val="99"/>
    <w:unhideWhenUsed/>
    <w:rsid w:val="00033A96"/>
    <w:pPr>
      <w:tabs>
        <w:tab w:val="right" w:pos="9639"/>
      </w:tabs>
      <w:suppressAutoHyphens/>
      <w:spacing w:after="0" w:line="200" w:lineRule="atLeast"/>
    </w:pPr>
    <w:rPr>
      <w:spacing w:val="-4"/>
      <w:sz w:val="16"/>
    </w:rPr>
  </w:style>
  <w:style w:type="character" w:customStyle="1" w:styleId="FooterChar">
    <w:name w:val="Footer Char"/>
    <w:basedOn w:val="DefaultParagraphFont"/>
    <w:link w:val="Footer"/>
    <w:uiPriority w:val="99"/>
    <w:rsid w:val="00033A96"/>
    <w:rPr>
      <w:rFonts w:ascii="Arial" w:hAnsi="Arial"/>
      <w:color w:val="333333"/>
      <w:spacing w:val="-4"/>
      <w:sz w:val="16"/>
    </w:rPr>
  </w:style>
  <w:style w:type="paragraph" w:customStyle="1" w:styleId="AFMANumberedlist">
    <w:name w:val="AFMA Numbered list"/>
    <w:basedOn w:val="ListParagraph"/>
    <w:link w:val="AFMANumberedlistChar"/>
    <w:autoRedefine/>
    <w:qFormat/>
    <w:rsid w:val="006C376A"/>
    <w:pPr>
      <w:numPr>
        <w:numId w:val="14"/>
      </w:numPr>
      <w:suppressAutoHyphens/>
      <w:spacing w:before="180" w:after="60" w:line="280" w:lineRule="atLeast"/>
    </w:pPr>
    <w:rPr>
      <w:rFonts w:cstheme="minorHAnsi"/>
      <w:spacing w:val="-4"/>
    </w:rPr>
  </w:style>
  <w:style w:type="character" w:customStyle="1" w:styleId="AFMANumberedlistChar">
    <w:name w:val="AFMA Numbered list Char"/>
    <w:basedOn w:val="DefaultParagraphFont"/>
    <w:link w:val="AFMANumberedlist"/>
    <w:rsid w:val="006C376A"/>
    <w:rPr>
      <w:rFonts w:ascii="Arial" w:hAnsi="Arial" w:cstheme="minorHAnsi"/>
      <w:color w:val="333333"/>
      <w:spacing w:val="-4"/>
    </w:rPr>
  </w:style>
  <w:style w:type="paragraph" w:customStyle="1" w:styleId="footerfieldtext">
    <w:name w:val="footer field text"/>
    <w:basedOn w:val="Footer"/>
    <w:link w:val="footerfieldtextChar"/>
    <w:qFormat/>
    <w:rsid w:val="00033A96"/>
    <w:rPr>
      <w:b/>
      <w:bCs/>
      <w:noProof/>
      <w:lang w:val="en-US"/>
    </w:rPr>
  </w:style>
  <w:style w:type="character" w:customStyle="1" w:styleId="footerfieldtextChar">
    <w:name w:val="footer field text Char"/>
    <w:basedOn w:val="FooterChar"/>
    <w:link w:val="footerfieldtext"/>
    <w:rsid w:val="00033A96"/>
    <w:rPr>
      <w:rFonts w:ascii="Arial" w:hAnsi="Arial"/>
      <w:b/>
      <w:bCs/>
      <w:noProof/>
      <w:color w:val="333333"/>
      <w:spacing w:val="-4"/>
      <w:sz w:val="16"/>
      <w:lang w:val="en-US"/>
    </w:rPr>
  </w:style>
  <w:style w:type="paragraph" w:customStyle="1" w:styleId="Heading2-Numbered">
    <w:name w:val="Heading 2 - Numbered"/>
    <w:basedOn w:val="Heading2"/>
    <w:next w:val="Normal"/>
    <w:autoRedefine/>
    <w:qFormat/>
    <w:rsid w:val="00835D5E"/>
    <w:pPr>
      <w:numPr>
        <w:ilvl w:val="1"/>
        <w:numId w:val="2"/>
      </w:numPr>
    </w:pPr>
  </w:style>
  <w:style w:type="paragraph" w:customStyle="1" w:styleId="Heading3-Numbered">
    <w:name w:val="Heading 3  - Numbered"/>
    <w:basedOn w:val="Heading3"/>
    <w:next w:val="Normal"/>
    <w:autoRedefine/>
    <w:qFormat/>
    <w:rsid w:val="00643F25"/>
    <w:pPr>
      <w:numPr>
        <w:ilvl w:val="2"/>
        <w:numId w:val="2"/>
      </w:numPr>
    </w:pPr>
  </w:style>
  <w:style w:type="paragraph" w:customStyle="1" w:styleId="Heading4-Numbered">
    <w:name w:val="Heading 4 - Numbered"/>
    <w:basedOn w:val="Heading4"/>
    <w:next w:val="Normal"/>
    <w:autoRedefine/>
    <w:qFormat/>
    <w:rsid w:val="00643F25"/>
    <w:pPr>
      <w:numPr>
        <w:ilvl w:val="3"/>
        <w:numId w:val="2"/>
      </w:numPr>
    </w:pPr>
  </w:style>
  <w:style w:type="paragraph" w:customStyle="1" w:styleId="Heading5-Numbered">
    <w:name w:val="Heading 5 - Numbered"/>
    <w:basedOn w:val="Heading5"/>
    <w:next w:val="Normal"/>
    <w:qFormat/>
    <w:rsid w:val="00B40F5A"/>
    <w:pPr>
      <w:numPr>
        <w:ilvl w:val="4"/>
        <w:numId w:val="2"/>
      </w:numPr>
    </w:pPr>
  </w:style>
  <w:style w:type="paragraph" w:customStyle="1" w:styleId="Heading6-Numbered">
    <w:name w:val="Heading 6 - Numbered"/>
    <w:basedOn w:val="Heading6"/>
    <w:next w:val="Normal"/>
    <w:qFormat/>
    <w:rsid w:val="0075360F"/>
    <w:pPr>
      <w:numPr>
        <w:ilvl w:val="5"/>
        <w:numId w:val="2"/>
      </w:numPr>
    </w:pPr>
  </w:style>
  <w:style w:type="paragraph" w:customStyle="1" w:styleId="Heading7-Numbered">
    <w:name w:val="Heading 7 - Numbered"/>
    <w:basedOn w:val="Heading7"/>
    <w:next w:val="Normal"/>
    <w:qFormat/>
    <w:rsid w:val="0075360F"/>
    <w:pPr>
      <w:numPr>
        <w:ilvl w:val="6"/>
        <w:numId w:val="2"/>
      </w:numPr>
    </w:pPr>
    <w:rPr>
      <w:color w:val="00467F"/>
    </w:rPr>
  </w:style>
  <w:style w:type="paragraph" w:customStyle="1" w:styleId="Heading8-Numbered">
    <w:name w:val="Heading 8 - Numbered"/>
    <w:basedOn w:val="Heading8"/>
    <w:next w:val="Normal"/>
    <w:qFormat/>
    <w:rsid w:val="0075360F"/>
    <w:pPr>
      <w:numPr>
        <w:ilvl w:val="7"/>
        <w:numId w:val="2"/>
      </w:numPr>
    </w:pPr>
  </w:style>
  <w:style w:type="paragraph" w:customStyle="1" w:styleId="Heading9-Numbered">
    <w:name w:val="Heading 9 - Numbered"/>
    <w:basedOn w:val="Heading9"/>
    <w:next w:val="Normal"/>
    <w:qFormat/>
    <w:rsid w:val="00695BF9"/>
    <w:pPr>
      <w:numPr>
        <w:ilvl w:val="8"/>
        <w:numId w:val="2"/>
      </w:numPr>
    </w:pPr>
  </w:style>
  <w:style w:type="paragraph" w:customStyle="1" w:styleId="Liststyle">
    <w:name w:val="List style"/>
    <w:basedOn w:val="ListParagraph"/>
    <w:link w:val="ListstyleChar"/>
    <w:autoRedefine/>
    <w:qFormat/>
    <w:rsid w:val="00DD1F8D"/>
    <w:pPr>
      <w:numPr>
        <w:ilvl w:val="1"/>
        <w:numId w:val="14"/>
      </w:numPr>
      <w:suppressAutoHyphens/>
      <w:spacing w:before="180" w:after="60" w:line="240" w:lineRule="auto"/>
    </w:pPr>
    <w:rPr>
      <w:rFonts w:cstheme="minorHAnsi"/>
      <w:spacing w:val="-4"/>
    </w:rPr>
  </w:style>
  <w:style w:type="character" w:customStyle="1" w:styleId="ListstyleChar">
    <w:name w:val="List style Char"/>
    <w:basedOn w:val="DefaultParagraphFont"/>
    <w:link w:val="Liststyle"/>
    <w:rsid w:val="00DD1F8D"/>
    <w:rPr>
      <w:rFonts w:ascii="Arial" w:hAnsi="Arial" w:cstheme="minorHAnsi"/>
      <w:color w:val="333333"/>
      <w:spacing w:val="-4"/>
    </w:rPr>
  </w:style>
  <w:style w:type="paragraph" w:customStyle="1" w:styleId="References">
    <w:name w:val="References"/>
    <w:basedOn w:val="Normal"/>
    <w:link w:val="ReferencesChar"/>
    <w:qFormat/>
    <w:rsid w:val="002319BF"/>
    <w:pPr>
      <w:suppressAutoHyphens/>
      <w:spacing w:line="240" w:lineRule="auto"/>
    </w:pPr>
    <w:rPr>
      <w:rFonts w:eastAsia="Times New Roman" w:cs="Times New Roman"/>
      <w:spacing w:val="-4"/>
      <w:szCs w:val="20"/>
    </w:rPr>
  </w:style>
  <w:style w:type="character" w:customStyle="1" w:styleId="ReferencesChar">
    <w:name w:val="References Char"/>
    <w:basedOn w:val="DefaultParagraphFont"/>
    <w:link w:val="References"/>
    <w:rsid w:val="002319BF"/>
    <w:rPr>
      <w:rFonts w:ascii="Arial" w:eastAsia="Times New Roman" w:hAnsi="Arial" w:cs="Times New Roman"/>
      <w:color w:val="333333"/>
      <w:spacing w:val="-4"/>
      <w:szCs w:val="20"/>
    </w:rPr>
  </w:style>
  <w:style w:type="paragraph" w:styleId="ListParagraph">
    <w:name w:val="List Paragraph"/>
    <w:basedOn w:val="Normal"/>
    <w:uiPriority w:val="34"/>
    <w:qFormat/>
    <w:rsid w:val="00033A96"/>
    <w:pPr>
      <w:ind w:left="720"/>
      <w:contextualSpacing/>
    </w:pPr>
  </w:style>
  <w:style w:type="paragraph" w:styleId="BalloonText">
    <w:name w:val="Balloon Text"/>
    <w:basedOn w:val="Normal"/>
    <w:link w:val="BalloonTextChar"/>
    <w:uiPriority w:val="99"/>
    <w:semiHidden/>
    <w:unhideWhenUsed/>
    <w:rsid w:val="00033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A96"/>
    <w:rPr>
      <w:rFonts w:ascii="Tahoma" w:hAnsi="Tahoma" w:cs="Tahoma"/>
      <w:sz w:val="16"/>
      <w:szCs w:val="16"/>
    </w:rPr>
  </w:style>
  <w:style w:type="paragraph" w:styleId="FootnoteText">
    <w:name w:val="footnote text"/>
    <w:basedOn w:val="Normal"/>
    <w:link w:val="FootnoteTextChar"/>
    <w:uiPriority w:val="99"/>
    <w:semiHidden/>
    <w:unhideWhenUsed/>
    <w:rsid w:val="00FA26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26D7"/>
    <w:rPr>
      <w:rFonts w:ascii="Arial" w:hAnsi="Arial"/>
      <w:sz w:val="20"/>
      <w:szCs w:val="20"/>
    </w:rPr>
  </w:style>
  <w:style w:type="character" w:styleId="FootnoteReference">
    <w:name w:val="footnote reference"/>
    <w:basedOn w:val="DefaultParagraphFont"/>
    <w:uiPriority w:val="99"/>
    <w:semiHidden/>
    <w:unhideWhenUsed/>
    <w:rsid w:val="00FA26D7"/>
    <w:rPr>
      <w:vertAlign w:val="superscript"/>
    </w:rPr>
  </w:style>
  <w:style w:type="paragraph" w:styleId="Title">
    <w:name w:val="Title"/>
    <w:basedOn w:val="Heading1"/>
    <w:next w:val="Normal"/>
    <w:link w:val="TitleChar"/>
    <w:uiPriority w:val="10"/>
    <w:qFormat/>
    <w:rsid w:val="00251382"/>
    <w:pPr>
      <w:spacing w:after="300" w:line="240" w:lineRule="auto"/>
    </w:pPr>
    <w:rPr>
      <w:rFonts w:asciiTheme="majorHAnsi" w:hAnsiTheme="majorHAnsi"/>
      <w:spacing w:val="5"/>
      <w:kern w:val="28"/>
      <w:sz w:val="52"/>
      <w:szCs w:val="52"/>
    </w:rPr>
  </w:style>
  <w:style w:type="character" w:customStyle="1" w:styleId="TitleChar">
    <w:name w:val="Title Char"/>
    <w:basedOn w:val="DefaultParagraphFont"/>
    <w:link w:val="Title"/>
    <w:uiPriority w:val="10"/>
    <w:rsid w:val="00251382"/>
    <w:rPr>
      <w:rFonts w:asciiTheme="majorHAnsi" w:eastAsiaTheme="majorEastAsia" w:hAnsiTheme="majorHAnsi" w:cstheme="majorBidi"/>
      <w:b/>
      <w:bCs/>
      <w:color w:val="00467F"/>
      <w:spacing w:val="5"/>
      <w:kern w:val="28"/>
      <w:sz w:val="52"/>
      <w:szCs w:val="52"/>
    </w:rPr>
  </w:style>
  <w:style w:type="character" w:styleId="IntenseEmphasis">
    <w:name w:val="Intense Emphasis"/>
    <w:basedOn w:val="DefaultParagraphFont"/>
    <w:uiPriority w:val="21"/>
    <w:qFormat/>
    <w:rsid w:val="0075360F"/>
    <w:rPr>
      <w:i/>
      <w:iCs/>
      <w:color w:val="333333"/>
    </w:rPr>
  </w:style>
  <w:style w:type="paragraph" w:customStyle="1" w:styleId="TitlePageHeading2">
    <w:name w:val="Title Page Heading 2"/>
    <w:basedOn w:val="Normal"/>
    <w:link w:val="TitlePageHeading2Char"/>
    <w:qFormat/>
    <w:rsid w:val="00275118"/>
    <w:rPr>
      <w:b/>
      <w:color w:val="00467F"/>
      <w:sz w:val="48"/>
      <w:szCs w:val="36"/>
    </w:rPr>
  </w:style>
  <w:style w:type="paragraph" w:customStyle="1" w:styleId="DocumentSubtitle">
    <w:name w:val="Document Subtitle"/>
    <w:basedOn w:val="Heading2"/>
    <w:link w:val="DocumentSubtitleChar"/>
    <w:autoRedefine/>
    <w:qFormat/>
    <w:rsid w:val="00275118"/>
    <w:rPr>
      <w:sz w:val="36"/>
    </w:rPr>
  </w:style>
  <w:style w:type="character" w:customStyle="1" w:styleId="TitlePageHeading2Char">
    <w:name w:val="Title Page Heading 2 Char"/>
    <w:basedOn w:val="DefaultParagraphFont"/>
    <w:link w:val="TitlePageHeading2"/>
    <w:rsid w:val="00275118"/>
    <w:rPr>
      <w:rFonts w:ascii="Arial" w:hAnsi="Arial"/>
      <w:b/>
      <w:color w:val="00467F"/>
      <w:sz w:val="48"/>
      <w:szCs w:val="36"/>
    </w:rPr>
  </w:style>
  <w:style w:type="character" w:customStyle="1" w:styleId="DocumentSubtitleChar">
    <w:name w:val="Document Subtitle Char"/>
    <w:basedOn w:val="Heading2Char"/>
    <w:link w:val="DocumentSubtitle"/>
    <w:rsid w:val="00275118"/>
    <w:rPr>
      <w:rFonts w:ascii="Arial" w:eastAsiaTheme="majorEastAsia" w:hAnsi="Arial" w:cstheme="majorHAnsi"/>
      <w:b/>
      <w:bCs/>
      <w:color w:val="00467F"/>
      <w:spacing w:val="-4"/>
      <w:sz w:val="36"/>
      <w:szCs w:val="32"/>
    </w:rPr>
  </w:style>
  <w:style w:type="character" w:styleId="SubtleReference">
    <w:name w:val="Subtle Reference"/>
    <w:basedOn w:val="DefaultParagraphFont"/>
    <w:uiPriority w:val="31"/>
    <w:qFormat/>
    <w:rsid w:val="00191C18"/>
    <w:rPr>
      <w:smallCaps/>
      <w:color w:val="5A5A5A" w:themeColor="text1" w:themeTint="A5"/>
    </w:rPr>
  </w:style>
  <w:style w:type="numbering" w:customStyle="1" w:styleId="AFMAListStyle">
    <w:name w:val="AFMA List Style"/>
    <w:uiPriority w:val="99"/>
    <w:rsid w:val="00DD1F8D"/>
    <w:pPr>
      <w:numPr>
        <w:numId w:val="15"/>
      </w:numPr>
    </w:pPr>
  </w:style>
  <w:style w:type="character" w:styleId="CommentReference">
    <w:name w:val="annotation reference"/>
    <w:basedOn w:val="DefaultParagraphFont"/>
    <w:uiPriority w:val="99"/>
    <w:semiHidden/>
    <w:unhideWhenUsed/>
    <w:rsid w:val="001A666E"/>
    <w:rPr>
      <w:sz w:val="16"/>
      <w:szCs w:val="16"/>
    </w:rPr>
  </w:style>
  <w:style w:type="paragraph" w:styleId="CommentText">
    <w:name w:val="annotation text"/>
    <w:basedOn w:val="Normal"/>
    <w:link w:val="CommentTextChar"/>
    <w:uiPriority w:val="99"/>
    <w:semiHidden/>
    <w:unhideWhenUsed/>
    <w:rsid w:val="001A666E"/>
    <w:pPr>
      <w:spacing w:line="240" w:lineRule="auto"/>
    </w:pPr>
    <w:rPr>
      <w:sz w:val="20"/>
      <w:szCs w:val="20"/>
    </w:rPr>
  </w:style>
  <w:style w:type="character" w:customStyle="1" w:styleId="CommentTextChar">
    <w:name w:val="Comment Text Char"/>
    <w:basedOn w:val="DefaultParagraphFont"/>
    <w:link w:val="CommentText"/>
    <w:uiPriority w:val="99"/>
    <w:semiHidden/>
    <w:rsid w:val="001A666E"/>
    <w:rPr>
      <w:rFonts w:ascii="Arial" w:hAnsi="Arial"/>
      <w:color w:val="333333"/>
      <w:sz w:val="20"/>
      <w:szCs w:val="20"/>
    </w:rPr>
  </w:style>
  <w:style w:type="paragraph" w:styleId="CommentSubject">
    <w:name w:val="annotation subject"/>
    <w:basedOn w:val="CommentText"/>
    <w:next w:val="CommentText"/>
    <w:link w:val="CommentSubjectChar"/>
    <w:uiPriority w:val="99"/>
    <w:semiHidden/>
    <w:unhideWhenUsed/>
    <w:rsid w:val="001A666E"/>
    <w:rPr>
      <w:b/>
      <w:bCs/>
    </w:rPr>
  </w:style>
  <w:style w:type="character" w:customStyle="1" w:styleId="CommentSubjectChar">
    <w:name w:val="Comment Subject Char"/>
    <w:basedOn w:val="CommentTextChar"/>
    <w:link w:val="CommentSubject"/>
    <w:uiPriority w:val="99"/>
    <w:semiHidden/>
    <w:rsid w:val="001A666E"/>
    <w:rPr>
      <w:rFonts w:ascii="Arial" w:hAnsi="Arial"/>
      <w:b/>
      <w:bCs/>
      <w:color w:val="333333"/>
      <w:sz w:val="20"/>
      <w:szCs w:val="20"/>
    </w:rPr>
  </w:style>
  <w:style w:type="paragraph" w:styleId="Revision">
    <w:name w:val="Revision"/>
    <w:hidden/>
    <w:uiPriority w:val="99"/>
    <w:semiHidden/>
    <w:rsid w:val="00911367"/>
    <w:pPr>
      <w:spacing w:after="0" w:line="240" w:lineRule="auto"/>
    </w:pPr>
    <w:rPr>
      <w:rFonts w:ascii="Arial" w:hAnsi="Arial"/>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528580">
      <w:bodyDiv w:val="1"/>
      <w:marLeft w:val="0"/>
      <w:marRight w:val="0"/>
      <w:marTop w:val="0"/>
      <w:marBottom w:val="0"/>
      <w:divBdr>
        <w:top w:val="none" w:sz="0" w:space="0" w:color="auto"/>
        <w:left w:val="none" w:sz="0" w:space="0" w:color="auto"/>
        <w:bottom w:val="none" w:sz="0" w:space="0" w:color="auto"/>
        <w:right w:val="none" w:sz="0" w:space="0" w:color="auto"/>
      </w:divBdr>
    </w:div>
    <w:div w:id="80235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mnjc\AppData\Local\Temp\6\MicrosoftEdgeDownloads\1aaed862-bd48-46a0-9139-f4a6ac05773d\Report-General_Seafoo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CC53CA6989EE4B9E2583DAB22D2AEF" ma:contentTypeVersion="23" ma:contentTypeDescription="Create a new document." ma:contentTypeScope="" ma:versionID="8b3f751a023ecd1f833a89ffd142128b">
  <xsd:schema xmlns:xsd="http://www.w3.org/2001/XMLSchema" xmlns:xs="http://www.w3.org/2001/XMLSchema" xmlns:p="http://schemas.microsoft.com/office/2006/metadata/properties" xmlns:ns2="793c8a98-548a-4b02-8669-c52396aa3fa1" xmlns:ns3="f90ef66e-ba30-4936-b1de-b7b5f98efd4a" targetNamespace="http://schemas.microsoft.com/office/2006/metadata/properties" ma:root="true" ma:fieldsID="e8c9bd9f85e5a32b8d2a763a056cfe7e" ns2:_="" ns3:_="">
    <xsd:import namespace="793c8a98-548a-4b02-8669-c52396aa3fa1"/>
    <xsd:import namespace="f90ef66e-ba30-4936-b1de-b7b5f98efd4a"/>
    <xsd:element name="properties">
      <xsd:complexType>
        <xsd:sequence>
          <xsd:element name="documentManagement">
            <xsd:complexType>
              <xsd:all>
                <xsd:element ref="ns2:_dlc_DocId" minOccurs="0"/>
                <xsd:element ref="ns2:_dlc_DocIdUrl" minOccurs="0"/>
                <xsd:element ref="ns2:_dlc_DocIdPersistId" minOccurs="0"/>
                <xsd:element ref="ns2:Abstract" minOccurs="0"/>
                <xsd:element ref="ns2:CalendarYear" minOccurs="0"/>
                <xsd:element ref="ns2:DocumentType" minOccurs="0"/>
                <xsd:element ref="ns2:FinancialYear" minOccurs="0"/>
                <xsd:element ref="ns2:MeetingNo" minOccurs="0"/>
                <xsd:element ref="ns2:Quarter" minOccurs="0"/>
                <xsd:element ref="ns2:Year"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8a98-548a-4b02-8669-c52396aa3f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bstract" ma:index="11" nillable="true" ma:displayName="Abstract" ma:description="Abstract Description for Reference Document" ma:internalName="Abstract">
      <xsd:simpleType>
        <xsd:restriction base="dms:Text">
          <xsd:maxLength value="255"/>
        </xsd:restriction>
      </xsd:simpleType>
    </xsd:element>
    <xsd:element name="CalendarYear" ma:index="12" nillable="true" ma:displayName="Calendar Year" ma:description="Please enter the year in the format of 2018 not as 18." ma:format="Dropdown" ma:internalName="CalendarYear">
      <xsd:simpleType>
        <xsd:union memberTypes="dms:Text">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union>
      </xsd:simpleType>
    </xsd:element>
    <xsd:element name="DocumentType" ma:index="13" nillable="true" ma:displayName="Document Type" ma:format="Dropdown" ma:internalName="DocumentType">
      <xsd:simpleType>
        <xsd:restriction base="dms:Choice">
          <xsd:enumeration value="Action Items"/>
          <xsd:enumeration value="Agenda Item"/>
          <xsd:enumeration value="Brief"/>
          <xsd:enumeration value="Consession Conditions"/>
          <xsd:enumeration value="Copy"/>
          <xsd:enumeration value="Correspondence"/>
          <xsd:enumeration value="Invoice"/>
          <xsd:enumeration value="Itinerary"/>
          <xsd:enumeration value="Legislation"/>
          <xsd:enumeration value="Letter"/>
          <xsd:enumeration value="Meeting Minutes"/>
          <xsd:enumeration value="Ministerial Brief"/>
          <xsd:enumeration value="Minute"/>
          <xsd:enumeration value="Paper"/>
          <xsd:enumeration value="Plan"/>
          <xsd:enumeration value="Presentation"/>
          <xsd:enumeration value="Report"/>
          <xsd:enumeration value="Template"/>
        </xsd:restriction>
      </xsd:simpleType>
    </xsd:element>
    <xsd:element name="FinancialYear" ma:index="14" nillable="true" ma:displayName="Financial Year" ma:description="Financial Year" ma:format="Dropdown" ma:internalName="FinancialYear">
      <xsd:simpleType>
        <xsd:union memberTypes="dms:Text">
          <xsd:simpleType>
            <xsd:restriction base="dms:Choice">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restriction>
          </xsd:simpleType>
        </xsd:union>
      </xsd:simpleType>
    </xsd:element>
    <xsd:element name="MeetingNo" ma:index="15" nillable="true" ma:displayName="Meeting No" ma:internalName="MeetingNo">
      <xsd:simpleType>
        <xsd:restriction base="dms:Text">
          <xsd:maxLength value="255"/>
        </xsd:restriction>
      </xsd:simpleType>
    </xsd:element>
    <xsd:element name="Quarter" ma:index="16" nillable="true" ma:displayName="Quarter" ma:format="Dropdown" ma:internalName="Quarter">
      <xsd:simpleType>
        <xsd:restriction base="dms:Choice">
          <xsd:enumeration value="1.March"/>
          <xsd:enumeration value="2.June"/>
          <xsd:enumeration value="3.September"/>
          <xsd:enumeration value="4.December"/>
        </xsd:restriction>
      </xsd:simpleType>
    </xsd:element>
    <xsd:element name="Year" ma:index="17" nillable="true" ma:displayName="Year" ma:format="Dropdown" ma:internalName="Year">
      <xsd:simpleType>
        <xsd:union memberTypes="dms:Text">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un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aaaaf0fd-da6a-468d-81d4-5fc82eff9c18}" ma:internalName="TaxCatchAll" ma:showField="CatchAllData" ma:web="793c8a98-548a-4b02-8669-c52396aa3f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0ef66e-ba30-4936-b1de-b7b5f98efd4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0ffd662-4a1a-4b48-8c9d-d73ee6b85f9b"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793c8a98-548a-4b02-8669-c52396aa3fa1">AFMAPEER-277996890-7658</_dlc_DocId>
    <_dlc_DocIdUrl xmlns="793c8a98-548a-4b02-8669-c52396aa3fa1">
      <Url>https://afmagovau.sharepoint.com/sites/PEER-PROD/_layouts/15/DocIdRedir.aspx?ID=AFMAPEER-277996890-7658</Url>
      <Description>AFMAPEER-277996890-7658</Description>
    </_dlc_DocIdUrl>
    <lcf76f155ced4ddcb4097134ff3c332f xmlns="f90ef66e-ba30-4936-b1de-b7b5f98efd4a">
      <Terms xmlns="http://schemas.microsoft.com/office/infopath/2007/PartnerControls"/>
    </lcf76f155ced4ddcb4097134ff3c332f>
    <TaxCatchAll xmlns="793c8a98-548a-4b02-8669-c52396aa3fa1" xsi:nil="true"/>
    <Quarter xmlns="793c8a98-548a-4b02-8669-c52396aa3fa1" xsi:nil="true"/>
    <CalendarYear xmlns="793c8a98-548a-4b02-8669-c52396aa3fa1" xsi:nil="true"/>
    <DocumentType xmlns="793c8a98-548a-4b02-8669-c52396aa3fa1" xsi:nil="true"/>
    <MeetingNo xmlns="793c8a98-548a-4b02-8669-c52396aa3fa1" xsi:nil="true"/>
    <Abstract xmlns="793c8a98-548a-4b02-8669-c52396aa3fa1" xsi:nil="true"/>
    <FinancialYear xmlns="793c8a98-548a-4b02-8669-c52396aa3fa1" xsi:nil="true"/>
    <Year xmlns="793c8a98-548a-4b02-8669-c52396aa3fa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DA5C72-949E-43DE-8102-9A91B98FA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8a98-548a-4b02-8669-c52396aa3fa1"/>
    <ds:schemaRef ds:uri="f90ef66e-ba30-4936-b1de-b7b5f98ef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23D4B-DF0D-442A-B3E2-55D3C03615F1}">
  <ds:schemaRefs>
    <ds:schemaRef ds:uri="http://schemas.microsoft.com/sharepoint/events"/>
  </ds:schemaRefs>
</ds:datastoreItem>
</file>

<file path=customXml/itemProps3.xml><?xml version="1.0" encoding="utf-8"?>
<ds:datastoreItem xmlns:ds="http://schemas.openxmlformats.org/officeDocument/2006/customXml" ds:itemID="{B4527DA6-30DA-41AB-A459-E1EC5A05B699}">
  <ds:schemaRefs>
    <ds:schemaRef ds:uri="http://www.w3.org/XML/1998/namespace"/>
    <ds:schemaRef ds:uri="f90ef66e-ba30-4936-b1de-b7b5f98efd4a"/>
    <ds:schemaRef ds:uri="http://purl.org/dc/elements/1.1/"/>
    <ds:schemaRef ds:uri="http://schemas.microsoft.com/office/infopath/2007/PartnerControls"/>
    <ds:schemaRef ds:uri="http://purl.org/dc/dcmitype/"/>
    <ds:schemaRef ds:uri="http://purl.org/dc/terms/"/>
    <ds:schemaRef ds:uri="http://schemas.openxmlformats.org/package/2006/metadata/core-properties"/>
    <ds:schemaRef ds:uri="http://schemas.microsoft.com/office/2006/documentManagement/types"/>
    <ds:schemaRef ds:uri="793c8a98-548a-4b02-8669-c52396aa3fa1"/>
    <ds:schemaRef ds:uri="http://schemas.microsoft.com/office/2006/metadata/properties"/>
  </ds:schemaRefs>
</ds:datastoreItem>
</file>

<file path=customXml/itemProps4.xml><?xml version="1.0" encoding="utf-8"?>
<ds:datastoreItem xmlns:ds="http://schemas.openxmlformats.org/officeDocument/2006/customXml" ds:itemID="{97B8E869-6549-45BE-863B-74A303D39C44}">
  <ds:schemaRefs>
    <ds:schemaRef ds:uri="http://schemas.openxmlformats.org/officeDocument/2006/bibliography"/>
  </ds:schemaRefs>
</ds:datastoreItem>
</file>

<file path=customXml/itemProps5.xml><?xml version="1.0" encoding="utf-8"?>
<ds:datastoreItem xmlns:ds="http://schemas.openxmlformats.org/officeDocument/2006/customXml" ds:itemID="{6B988245-7794-4307-AD65-4823EAC21D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Report-General_Seafood (1).dotx</Template>
  <TotalTime>1</TotalTime>
  <Pages>6</Pages>
  <Words>990</Words>
  <Characters>5649</Characters>
  <Application>Microsoft Office Word</Application>
  <DocSecurity>0</DocSecurity>
  <Lines>47</Lines>
  <Paragraphs>13</Paragraphs>
  <ScaleCrop>false</ScaleCrop>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COUCHMAN, Natalie</dc:creator>
  <cp:keywords/>
  <cp:lastModifiedBy>ABERY, Nigel</cp:lastModifiedBy>
  <cp:revision>10</cp:revision>
  <cp:lastPrinted>2022-10-05T04:56:00Z</cp:lastPrinted>
  <dcterms:created xsi:type="dcterms:W3CDTF">2023-03-16T02:53:00Z</dcterms:created>
  <dcterms:modified xsi:type="dcterms:W3CDTF">2023-05-09T06:10:00Z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5bff7bf6-53d7-474a-837f-a677032363d2</vt:lpwstr>
  </property>
  <property fmtid="{D5CDD505-2E9C-101B-9397-08002B2CF9AE}" pid="3" name="ContentTypeId">
    <vt:lpwstr>0x010100ECCC53CA6989EE4B9E2583DAB22D2AEF</vt:lpwstr>
  </property>
  <property fmtid="{D5CDD505-2E9C-101B-9397-08002B2CF9AE}" pid="4" name="_dlc_DocIdItemGuid">
    <vt:lpwstr>3f530262-fd23-44cb-bc54-99cf4111e1ba</vt:lpwstr>
  </property>
  <property fmtid="{D5CDD505-2E9C-101B-9397-08002B2CF9AE}" pid="5" name="MediaServiceImageTags">
    <vt:lpwstr/>
  </property>
  <property fmtid="{D5CDD505-2E9C-101B-9397-08002B2CF9AE}" pid="6" name="SEC">
    <vt:lpwstr>OFFICIAL</vt:lpwstr>
  </property>
  <property fmtid="{D5CDD505-2E9C-101B-9397-08002B2CF9AE}" pid="7" name="ApplyMark">
    <vt:lpwstr>false</vt:lpwstr>
  </property>
</Properties>
</file>